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6326D" w14:textId="77777777" w:rsidR="006D44FB" w:rsidRDefault="00D75AD6">
      <w:pPr>
        <w:snapToGrid w:val="0"/>
        <w:spacing w:after="180" w:line="480" w:lineRule="exact"/>
        <w:jc w:val="center"/>
      </w:pPr>
      <w:r>
        <w:rPr>
          <w:rFonts w:ascii="標楷體" w:eastAsia="標楷體" w:hAnsi="標楷體" w:cs="標楷體"/>
          <w:sz w:val="36"/>
          <w:szCs w:val="32"/>
        </w:rPr>
        <w:t>116</w:t>
      </w:r>
      <w:r>
        <w:rPr>
          <w:rFonts w:ascii="標楷體" w:eastAsia="標楷體" w:hAnsi="標楷體" w:cs="標楷體"/>
          <w:sz w:val="36"/>
          <w:szCs w:val="32"/>
        </w:rPr>
        <w:t>年全國原住民族運動會</w:t>
      </w:r>
      <w:proofErr w:type="gramStart"/>
      <w:r>
        <w:rPr>
          <w:rFonts w:ascii="標楷體" w:eastAsia="標楷體" w:hAnsi="標楷體" w:cs="標楷體"/>
          <w:sz w:val="36"/>
          <w:szCs w:val="32"/>
        </w:rPr>
        <w:t>臺</w:t>
      </w:r>
      <w:proofErr w:type="gramEnd"/>
      <w:r>
        <w:rPr>
          <w:rFonts w:ascii="標楷體" w:eastAsia="標楷體" w:hAnsi="標楷體" w:cs="標楷體"/>
          <w:sz w:val="36"/>
          <w:szCs w:val="32"/>
        </w:rPr>
        <w:t>中市代表隊</w:t>
      </w:r>
      <w:r>
        <w:rPr>
          <w:rFonts w:ascii="標楷體" w:eastAsia="標楷體" w:hAnsi="標楷體" w:cs="標楷體"/>
          <w:sz w:val="36"/>
          <w:szCs w:val="32"/>
          <w:u w:val="single"/>
        </w:rPr>
        <w:t>選手</w:t>
      </w:r>
      <w:r>
        <w:rPr>
          <w:rFonts w:ascii="標楷體" w:eastAsia="標楷體" w:hAnsi="標楷體" w:cs="標楷體"/>
          <w:sz w:val="36"/>
          <w:szCs w:val="32"/>
        </w:rPr>
        <w:t>徵召規則</w:t>
      </w:r>
    </w:p>
    <w:p w14:paraId="43195E02" w14:textId="77777777" w:rsidR="006D44FB" w:rsidRDefault="00D75AD6">
      <w:pPr>
        <w:numPr>
          <w:ilvl w:val="0"/>
          <w:numId w:val="3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依據本會「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116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年全國原住民族運動會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臺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中市代表隊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籌組暨公開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選拔實施計畫」辦理。</w:t>
      </w:r>
    </w:p>
    <w:p w14:paraId="3F384779" w14:textId="77777777" w:rsidR="006D44FB" w:rsidRDefault="00D75AD6">
      <w:pPr>
        <w:numPr>
          <w:ilvl w:val="0"/>
          <w:numId w:val="3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徵召對象：</w:t>
      </w:r>
    </w:p>
    <w:p w14:paraId="6D1AB124" w14:textId="77777777" w:rsidR="006D44FB" w:rsidRDefault="00D75AD6">
      <w:pPr>
        <w:pStyle w:val="af"/>
        <w:numPr>
          <w:ilvl w:val="0"/>
          <w:numId w:val="4"/>
        </w:numPr>
        <w:spacing w:line="480" w:lineRule="exact"/>
        <w:ind w:left="851" w:hanging="709"/>
      </w:pPr>
      <w:r>
        <w:rPr>
          <w:rFonts w:ascii="標楷體" w:eastAsia="標楷體" w:hAnsi="標楷體"/>
          <w:sz w:val="28"/>
          <w:szCs w:val="28"/>
          <w:u w:val="single"/>
        </w:rPr>
        <w:t>設籍本市</w:t>
      </w:r>
      <w:r>
        <w:rPr>
          <w:rFonts w:ascii="標楷體" w:eastAsia="標楷體" w:hAnsi="標楷體"/>
          <w:sz w:val="28"/>
          <w:szCs w:val="28"/>
        </w:rPr>
        <w:t>並具原住民族身分者。</w:t>
      </w:r>
    </w:p>
    <w:p w14:paraId="340A9728" w14:textId="77777777" w:rsidR="006D44FB" w:rsidRDefault="00D75AD6">
      <w:pPr>
        <w:pStyle w:val="af"/>
        <w:numPr>
          <w:ilvl w:val="0"/>
          <w:numId w:val="4"/>
        </w:numPr>
        <w:spacing w:line="480" w:lineRule="exact"/>
        <w:ind w:left="851" w:hanging="709"/>
      </w:pPr>
      <w:r>
        <w:rPr>
          <w:rFonts w:ascii="標楷體" w:eastAsia="標楷體" w:hAnsi="標楷體"/>
          <w:sz w:val="28"/>
          <w:szCs w:val="28"/>
        </w:rPr>
        <w:t>年齡規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定：</w:t>
      </w:r>
    </w:p>
    <w:p w14:paraId="1555B4B9" w14:textId="77777777" w:rsidR="006D44FB" w:rsidRDefault="00D75AD6">
      <w:pPr>
        <w:numPr>
          <w:ilvl w:val="2"/>
          <w:numId w:val="5"/>
        </w:numPr>
        <w:spacing w:line="48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公開組：限民國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100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8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月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31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日前出生者。</w:t>
      </w:r>
    </w:p>
    <w:p w14:paraId="1402D2DC" w14:textId="77777777" w:rsidR="006D44FB" w:rsidRDefault="00D75AD6">
      <w:pPr>
        <w:numPr>
          <w:ilvl w:val="2"/>
          <w:numId w:val="5"/>
        </w:numPr>
        <w:spacing w:line="48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青少年組：限民國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100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9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月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日至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103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8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月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31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日出生者。</w:t>
      </w:r>
    </w:p>
    <w:p w14:paraId="4B5FF77F" w14:textId="77777777" w:rsidR="006D44FB" w:rsidRDefault="00D75AD6">
      <w:pPr>
        <w:numPr>
          <w:ilvl w:val="2"/>
          <w:numId w:val="5"/>
        </w:numPr>
        <w:spacing w:line="48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少年組：限民國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103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9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月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日至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105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8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月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31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日出生者。</w:t>
      </w:r>
    </w:p>
    <w:p w14:paraId="3BA6981B" w14:textId="77777777" w:rsidR="006D44FB" w:rsidRDefault="00D75AD6">
      <w:pPr>
        <w:pStyle w:val="af"/>
        <w:numPr>
          <w:ilvl w:val="0"/>
          <w:numId w:val="3"/>
        </w:numPr>
        <w:spacing w:line="480" w:lineRule="exact"/>
        <w:ind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徵召及給分標準原則</w:t>
      </w:r>
    </w:p>
    <w:p w14:paraId="01261CE7" w14:textId="77777777" w:rsidR="006D44FB" w:rsidRDefault="00D75AD6">
      <w:pPr>
        <w:pStyle w:val="af"/>
        <w:numPr>
          <w:ilvl w:val="0"/>
          <w:numId w:val="6"/>
        </w:numPr>
        <w:spacing w:line="480" w:lineRule="exact"/>
        <w:ind w:left="851" w:hanging="709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sz w:val="28"/>
          <w:szCs w:val="24"/>
        </w:rPr>
        <w:t>徵召項目依公告之</w:t>
      </w:r>
      <w:r>
        <w:rPr>
          <w:rFonts w:ascii="標楷體" w:eastAsia="標楷體" w:hAnsi="標楷體"/>
          <w:sz w:val="28"/>
          <w:szCs w:val="24"/>
        </w:rPr>
        <w:t>116</w:t>
      </w:r>
      <w:r>
        <w:rPr>
          <w:rFonts w:ascii="標楷體" w:eastAsia="標楷體" w:hAnsi="標楷體"/>
          <w:sz w:val="28"/>
          <w:szCs w:val="24"/>
        </w:rPr>
        <w:t>年全國原住民族運動會技術手冊規定辦理，未公告前，暫依</w:t>
      </w:r>
      <w:r>
        <w:rPr>
          <w:rFonts w:ascii="標楷體" w:eastAsia="標楷體" w:hAnsi="標楷體"/>
          <w:sz w:val="28"/>
          <w:szCs w:val="24"/>
        </w:rPr>
        <w:t>114</w:t>
      </w:r>
      <w:r>
        <w:rPr>
          <w:rFonts w:ascii="標楷體" w:eastAsia="標楷體" w:hAnsi="標楷體"/>
          <w:sz w:val="28"/>
          <w:szCs w:val="24"/>
        </w:rPr>
        <w:t>年或最近一屆全國原住民族運動會技術手冊內容辦理。</w:t>
      </w:r>
    </w:p>
    <w:p w14:paraId="2E2F7C45" w14:textId="77777777" w:rsidR="006D44FB" w:rsidRDefault="00D75AD6">
      <w:pPr>
        <w:pStyle w:val="af"/>
        <w:numPr>
          <w:ilvl w:val="0"/>
          <w:numId w:val="6"/>
        </w:numPr>
        <w:spacing w:line="480" w:lineRule="exact"/>
        <w:ind w:left="851" w:hanging="709"/>
      </w:pPr>
      <w:r>
        <w:rPr>
          <w:rFonts w:ascii="標楷體" w:eastAsia="標楷體" w:hAnsi="標楷體"/>
          <w:sz w:val="28"/>
          <w:szCs w:val="24"/>
        </w:rPr>
        <w:t>報名者依下表標準</w:t>
      </w:r>
      <w:r>
        <w:rPr>
          <w:rFonts w:ascii="標楷體" w:eastAsia="標楷體" w:hAnsi="標楷體"/>
          <w:sz w:val="28"/>
          <w:szCs w:val="24"/>
          <w:u w:val="single"/>
        </w:rPr>
        <w:t>，於計分表</w:t>
      </w:r>
      <w:r>
        <w:rPr>
          <w:rFonts w:ascii="標楷體" w:eastAsia="標楷體" w:hAnsi="標楷體"/>
          <w:sz w:val="28"/>
          <w:szCs w:val="24"/>
          <w:u w:val="single"/>
        </w:rPr>
        <w:t>(</w:t>
      </w:r>
      <w:r>
        <w:rPr>
          <w:rFonts w:ascii="標楷體" w:eastAsia="標楷體" w:hAnsi="標楷體"/>
          <w:sz w:val="28"/>
          <w:szCs w:val="24"/>
          <w:u w:val="single"/>
        </w:rPr>
        <w:t>附件</w:t>
      </w:r>
      <w:r>
        <w:rPr>
          <w:rFonts w:ascii="標楷體" w:eastAsia="標楷體" w:hAnsi="標楷體"/>
          <w:sz w:val="28"/>
          <w:szCs w:val="24"/>
          <w:u w:val="single"/>
        </w:rPr>
        <w:t>1)</w:t>
      </w:r>
      <w:r>
        <w:rPr>
          <w:rFonts w:ascii="標楷體" w:eastAsia="標楷體" w:hAnsi="標楷體"/>
          <w:sz w:val="28"/>
          <w:szCs w:val="24"/>
        </w:rPr>
        <w:t>填寫最優成績</w:t>
      </w:r>
      <w:r>
        <w:rPr>
          <w:rFonts w:ascii="標楷體" w:eastAsia="標楷體" w:hAnsi="標楷體"/>
          <w:sz w:val="28"/>
          <w:szCs w:val="24"/>
          <w:u w:val="single"/>
        </w:rPr>
        <w:t>(</w:t>
      </w:r>
      <w:r>
        <w:rPr>
          <w:rFonts w:ascii="標楷體" w:eastAsia="標楷體" w:hAnsi="標楷體"/>
          <w:sz w:val="28"/>
          <w:szCs w:val="24"/>
          <w:u w:val="single"/>
        </w:rPr>
        <w:t>最多填寫</w:t>
      </w:r>
      <w:r>
        <w:rPr>
          <w:rFonts w:ascii="標楷體" w:eastAsia="標楷體" w:hAnsi="標楷體"/>
          <w:sz w:val="28"/>
          <w:szCs w:val="24"/>
          <w:u w:val="single"/>
        </w:rPr>
        <w:t>5</w:t>
      </w:r>
      <w:r>
        <w:rPr>
          <w:rFonts w:ascii="標楷體" w:eastAsia="標楷體" w:hAnsi="標楷體"/>
          <w:sz w:val="28"/>
          <w:szCs w:val="24"/>
          <w:u w:val="single"/>
        </w:rPr>
        <w:t>項</w:t>
      </w:r>
      <w:r>
        <w:rPr>
          <w:rFonts w:ascii="標楷體" w:eastAsia="標楷體" w:hAnsi="標楷體"/>
          <w:sz w:val="28"/>
          <w:szCs w:val="24"/>
          <w:u w:val="single"/>
        </w:rPr>
        <w:t>)</w:t>
      </w:r>
      <w:r>
        <w:rPr>
          <w:rFonts w:ascii="標楷體" w:eastAsia="標楷體" w:hAnsi="標楷體"/>
          <w:sz w:val="28"/>
          <w:szCs w:val="24"/>
        </w:rPr>
        <w:t>。</w:t>
      </w:r>
    </w:p>
    <w:p w14:paraId="6EBF3F4D" w14:textId="77777777" w:rsidR="006D44FB" w:rsidRDefault="00D75AD6">
      <w:pPr>
        <w:pStyle w:val="af"/>
        <w:numPr>
          <w:ilvl w:val="0"/>
          <w:numId w:val="6"/>
        </w:numPr>
        <w:spacing w:line="480" w:lineRule="exact"/>
        <w:ind w:left="851" w:hanging="709"/>
      </w:pPr>
      <w:r>
        <w:rPr>
          <w:rFonts w:ascii="標楷體" w:eastAsia="標楷體" w:hAnsi="標楷體"/>
          <w:color w:val="000000"/>
          <w:sz w:val="28"/>
          <w:szCs w:val="28"/>
        </w:rPr>
        <w:t>為培育基層選手及銜接青少年組培訓體系，具國小升國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一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資格之選手，如曾參加全國性或縣市級正式賽事並具有優異成績或發展潛力者，得由教練或學校推薦，經本會審查後納入</w:t>
      </w:r>
      <w:r>
        <w:rPr>
          <w:rFonts w:ascii="標楷體" w:eastAsia="標楷體" w:hAnsi="標楷體" w:cs="DFKaiShu-SB-Estd-BF"/>
          <w:color w:val="000000"/>
          <w:kern w:val="0"/>
          <w:sz w:val="28"/>
          <w:szCs w:val="24"/>
        </w:rPr>
        <w:t>青少年組</w:t>
      </w:r>
      <w:r>
        <w:rPr>
          <w:rFonts w:ascii="標楷體" w:eastAsia="標楷體" w:hAnsi="標楷體"/>
          <w:color w:val="000000"/>
          <w:sz w:val="28"/>
          <w:szCs w:val="28"/>
        </w:rPr>
        <w:t>徵召名單。</w:t>
      </w:r>
    </w:p>
    <w:p w14:paraId="39EC6951" w14:textId="77777777" w:rsidR="006D44FB" w:rsidRDefault="00D75AD6">
      <w:pPr>
        <w:pStyle w:val="af"/>
        <w:numPr>
          <w:ilvl w:val="0"/>
          <w:numId w:val="6"/>
        </w:numPr>
        <w:spacing w:line="480" w:lineRule="exact"/>
        <w:ind w:left="851" w:hanging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各分項徵召選手由本會以上述各點之最優成績選手取之。</w:t>
      </w:r>
    </w:p>
    <w:p w14:paraId="3D911FB8" w14:textId="77777777" w:rsidR="006D44FB" w:rsidRDefault="00D75AD6">
      <w:pPr>
        <w:pStyle w:val="af"/>
        <w:numPr>
          <w:ilvl w:val="0"/>
          <w:numId w:val="6"/>
        </w:numPr>
        <w:spacing w:line="480" w:lineRule="exact"/>
        <w:ind w:left="851" w:hanging="709"/>
      </w:pPr>
      <w:r>
        <w:rPr>
          <w:rFonts w:ascii="標楷體" w:eastAsia="標楷體" w:hAnsi="標楷體"/>
          <w:sz w:val="28"/>
          <w:szCs w:val="28"/>
        </w:rPr>
        <w:t>各單項及各分組徵召說明</w:t>
      </w:r>
      <w:proofErr w:type="gramStart"/>
      <w:r>
        <w:rPr>
          <w:rFonts w:ascii="標楷體" w:eastAsia="標楷體" w:hAnsi="標楷體"/>
          <w:sz w:val="28"/>
          <w:szCs w:val="28"/>
        </w:rPr>
        <w:t>詳</w:t>
      </w:r>
      <w:proofErr w:type="gramEnd"/>
      <w:r>
        <w:rPr>
          <w:rFonts w:ascii="標楷體" w:eastAsia="標楷體" w:hAnsi="標楷體"/>
          <w:sz w:val="28"/>
          <w:szCs w:val="28"/>
        </w:rPr>
        <w:t>附件</w:t>
      </w:r>
      <w:r>
        <w:rPr>
          <w:rFonts w:ascii="標楷體" w:eastAsia="標楷體" w:hAnsi="標楷體"/>
          <w:sz w:val="28"/>
          <w:szCs w:val="28"/>
        </w:rPr>
        <w:t>4</w:t>
      </w:r>
      <w:r>
        <w:rPr>
          <w:rFonts w:ascii="標楷體" w:eastAsia="標楷體" w:hAnsi="標楷體"/>
          <w:sz w:val="28"/>
          <w:szCs w:val="28"/>
        </w:rPr>
        <w:t>至附件</w:t>
      </w:r>
      <w:r>
        <w:rPr>
          <w:rFonts w:ascii="標楷體" w:eastAsia="標楷體" w:hAnsi="標楷體"/>
          <w:color w:val="000000"/>
          <w:sz w:val="28"/>
          <w:szCs w:val="28"/>
        </w:rPr>
        <w:t>18</w:t>
      </w:r>
    </w:p>
    <w:tbl>
      <w:tblPr>
        <w:tblW w:w="10065" w:type="dxa"/>
        <w:tblInd w:w="-14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8"/>
        <w:gridCol w:w="3260"/>
        <w:gridCol w:w="2944"/>
        <w:gridCol w:w="3293"/>
      </w:tblGrid>
      <w:tr w:rsidR="006D44FB" w14:paraId="3F691BA3" w14:textId="77777777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7AA0C7" w14:textId="77777777" w:rsidR="006D44FB" w:rsidRDefault="00D75AD6">
            <w:pPr>
              <w:widowControl/>
              <w:spacing w:line="480" w:lineRule="exact"/>
              <w:jc w:val="center"/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項次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27697FC" w14:textId="77777777" w:rsidR="006D44FB" w:rsidRDefault="00D75AD6">
            <w:pPr>
              <w:widowControl/>
              <w:spacing w:line="4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賽事類別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B16008" w14:textId="77777777" w:rsidR="006D44FB" w:rsidRDefault="00D75AD6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給分標準</w:t>
            </w:r>
          </w:p>
          <w:p w14:paraId="31BE09AB" w14:textId="77777777" w:rsidR="006D44FB" w:rsidRDefault="00D75AD6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依名次高低序計分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)</w:t>
            </w:r>
          </w:p>
        </w:tc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85BB23" w14:textId="77777777" w:rsidR="006D44FB" w:rsidRDefault="00D75AD6">
            <w:pPr>
              <w:widowControl/>
              <w:spacing w:line="480" w:lineRule="exact"/>
              <w:jc w:val="center"/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應檢附佐證文件</w:t>
            </w:r>
          </w:p>
        </w:tc>
      </w:tr>
      <w:tr w:rsidR="006D44FB" w14:paraId="2D383BCB" w14:textId="77777777">
        <w:tblPrEx>
          <w:tblCellMar>
            <w:top w:w="0" w:type="dxa"/>
            <w:bottom w:w="0" w:type="dxa"/>
          </w:tblCellMar>
        </w:tblPrEx>
        <w:trPr>
          <w:trHeight w:val="113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560199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  <w:lang w:eastAsia="en-US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  <w:lang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882C11" w14:textId="77777777" w:rsidR="006D44FB" w:rsidRDefault="00D75AD6">
            <w:pPr>
              <w:spacing w:line="36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近三年參加國際性體育賽事之成績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取前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6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名</w:t>
            </w:r>
            <w:proofErr w:type="gramEnd"/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)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0F47B6" w14:textId="77777777" w:rsidR="006D44FB" w:rsidRDefault="00D75AD6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第一名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:10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分、第二名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:8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分</w:t>
            </w:r>
          </w:p>
          <w:p w14:paraId="203F1285" w14:textId="77777777" w:rsidR="006D44FB" w:rsidRDefault="00D75AD6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第三名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:6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分、第四名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:5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分</w:t>
            </w:r>
          </w:p>
          <w:p w14:paraId="2EB64678" w14:textId="77777777" w:rsidR="006D44FB" w:rsidRDefault="00D75AD6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第五名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:4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分、第六名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:3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分</w:t>
            </w:r>
          </w:p>
        </w:tc>
        <w:tc>
          <w:tcPr>
            <w:tcW w:w="3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BA2E61" w14:textId="77777777" w:rsidR="006D44FB" w:rsidRDefault="00D75AD6">
            <w:pPr>
              <w:widowControl/>
              <w:numPr>
                <w:ilvl w:val="0"/>
                <w:numId w:val="2"/>
              </w:numPr>
              <w:spacing w:line="360" w:lineRule="exact"/>
              <w:ind w:left="357" w:hanging="357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填寫資格須檢附成績證明資料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如：獎狀影本、賽會主辦單位核發之成績證明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.</w:t>
            </w:r>
            <w:proofErr w:type="gramStart"/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..</w:t>
            </w:r>
            <w:proofErr w:type="gramEnd"/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)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，資料如屬影本請於檢附資料上加註與正本相符，並蓋私章以資證明。</w:t>
            </w:r>
          </w:p>
          <w:p w14:paraId="7E920F55" w14:textId="77777777" w:rsidR="006D44FB" w:rsidRDefault="00D75AD6">
            <w:pPr>
              <w:widowControl/>
              <w:numPr>
                <w:ilvl w:val="0"/>
                <w:numId w:val="2"/>
              </w:numPr>
              <w:spacing w:line="360" w:lineRule="exact"/>
              <w:ind w:left="357" w:hanging="357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申請各競賽種類、組別及項目如有多人時，由本會依選拔辦法依序擇定最優人員代表。</w:t>
            </w:r>
          </w:p>
          <w:p w14:paraId="446336C0" w14:textId="77777777" w:rsidR="006D44FB" w:rsidRDefault="00D75AD6">
            <w:pPr>
              <w:widowControl/>
              <w:numPr>
                <w:ilvl w:val="0"/>
                <w:numId w:val="2"/>
              </w:numPr>
              <w:spacing w:line="360" w:lineRule="exact"/>
              <w:ind w:left="357" w:hanging="357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lastRenderedPageBreak/>
              <w:t>未附相關資料者將不予採納。</w:t>
            </w:r>
          </w:p>
        </w:tc>
      </w:tr>
      <w:tr w:rsidR="006D44FB" w14:paraId="3C2D3D1D" w14:textId="77777777">
        <w:tblPrEx>
          <w:tblCellMar>
            <w:top w:w="0" w:type="dxa"/>
            <w:bottom w:w="0" w:type="dxa"/>
          </w:tblCellMar>
        </w:tblPrEx>
        <w:trPr>
          <w:trHeight w:val="13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5A9EA1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  <w:lang w:eastAsia="en-US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  <w:lang w:eastAsia="en-US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84760E" w14:textId="77777777" w:rsidR="006D44FB" w:rsidRDefault="00D75AD6">
            <w:pPr>
              <w:spacing w:line="32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近三年參加全國性體育賽事之成績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取前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6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名</w:t>
            </w:r>
            <w:proofErr w:type="gramEnd"/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)</w:t>
            </w:r>
          </w:p>
          <w:p w14:paraId="30B1E2AF" w14:textId="77777777" w:rsidR="006D44FB" w:rsidRDefault="00D75AD6">
            <w:pPr>
              <w:spacing w:line="32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指不同縣市之隊伍數，達七縣市以上者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)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52271F" w14:textId="77777777" w:rsidR="006D44FB" w:rsidRDefault="00D75AD6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第一名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:9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分、第二名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:7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分</w:t>
            </w:r>
          </w:p>
          <w:p w14:paraId="71B3980A" w14:textId="77777777" w:rsidR="006D44FB" w:rsidRDefault="00D75AD6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第三名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:5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分、第四名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:4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分</w:t>
            </w:r>
          </w:p>
          <w:p w14:paraId="11DCB84A" w14:textId="77777777" w:rsidR="006D44FB" w:rsidRDefault="00D75AD6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第五名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:3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分、第六名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:2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分</w:t>
            </w:r>
          </w:p>
        </w:tc>
        <w:tc>
          <w:tcPr>
            <w:tcW w:w="3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969DB6" w14:textId="77777777" w:rsidR="006D44FB" w:rsidRDefault="006D44FB">
            <w:pPr>
              <w:jc w:val="center"/>
              <w:rPr>
                <w:rFonts w:ascii="標楷體" w:eastAsia="標楷體" w:hAnsi="標楷體" w:cs="Tahoma"/>
                <w:bCs/>
                <w:kern w:val="0"/>
                <w:szCs w:val="24"/>
              </w:rPr>
            </w:pPr>
          </w:p>
        </w:tc>
      </w:tr>
      <w:tr w:rsidR="006D44FB" w14:paraId="05E08B06" w14:textId="77777777">
        <w:tblPrEx>
          <w:tblCellMar>
            <w:top w:w="0" w:type="dxa"/>
            <w:bottom w:w="0" w:type="dxa"/>
          </w:tblCellMar>
        </w:tblPrEx>
        <w:trPr>
          <w:trHeight w:val="117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8E4DE3" w14:textId="77777777" w:rsidR="006D44FB" w:rsidRDefault="00D75AD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  <w:lang w:eastAsia="en-US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  <w:lang w:eastAsia="en-US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4EDAD4" w14:textId="77777777" w:rsidR="006D44FB" w:rsidRDefault="00D75AD6">
            <w:pPr>
              <w:spacing w:line="32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近三年參加區域性體育賽事之成績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取前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6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名</w:t>
            </w:r>
            <w:proofErr w:type="gramEnd"/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)</w:t>
            </w:r>
          </w:p>
          <w:p w14:paraId="002DB6EF" w14:textId="77777777" w:rsidR="006D44FB" w:rsidRDefault="00D75AD6">
            <w:pPr>
              <w:spacing w:line="32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指二縣市以上未達七縣市者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)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CF9FF9" w14:textId="77777777" w:rsidR="006D44FB" w:rsidRDefault="00D75AD6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第一名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:8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分、第二名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:6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分</w:t>
            </w:r>
          </w:p>
          <w:p w14:paraId="5C3919A7" w14:textId="77777777" w:rsidR="006D44FB" w:rsidRDefault="00D75AD6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第三名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:5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分、第四名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:4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分</w:t>
            </w:r>
          </w:p>
          <w:p w14:paraId="159A102F" w14:textId="77777777" w:rsidR="006D44FB" w:rsidRDefault="00D75AD6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第五名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:3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分、第六名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:2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分</w:t>
            </w:r>
          </w:p>
        </w:tc>
        <w:tc>
          <w:tcPr>
            <w:tcW w:w="3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6B9FDC" w14:textId="77777777" w:rsidR="006D44FB" w:rsidRDefault="006D44FB">
            <w:pPr>
              <w:jc w:val="center"/>
              <w:rPr>
                <w:rFonts w:ascii="標楷體" w:eastAsia="標楷體" w:hAnsi="標楷體" w:cs="Tahoma"/>
                <w:bCs/>
                <w:kern w:val="0"/>
                <w:szCs w:val="24"/>
              </w:rPr>
            </w:pPr>
          </w:p>
        </w:tc>
      </w:tr>
      <w:tr w:rsidR="006D44FB" w14:paraId="16B7798D" w14:textId="77777777">
        <w:tblPrEx>
          <w:tblCellMar>
            <w:top w:w="0" w:type="dxa"/>
            <w:bottom w:w="0" w:type="dxa"/>
          </w:tblCellMar>
        </w:tblPrEx>
        <w:trPr>
          <w:trHeight w:val="113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421F54" w14:textId="77777777" w:rsidR="006D44FB" w:rsidRDefault="00D75AD6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  <w:lang w:eastAsia="en-US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  <w:lang w:eastAsia="en-US"/>
              </w:rPr>
              <w:lastRenderedPageBreak/>
              <w:t>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B88B32" w14:textId="77777777" w:rsidR="006D44FB" w:rsidRDefault="00D75AD6">
            <w:pPr>
              <w:widowControl/>
              <w:spacing w:line="32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近三年參加全市性體育賽事之成績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取前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6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名</w:t>
            </w:r>
            <w:proofErr w:type="gramEnd"/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)</w:t>
            </w:r>
          </w:p>
          <w:p w14:paraId="7BC0C10C" w14:textId="77777777" w:rsidR="006D44FB" w:rsidRDefault="00D75AD6">
            <w:pPr>
              <w:widowControl/>
              <w:spacing w:line="32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指單一縣市者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)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BAD8EE" w14:textId="77777777" w:rsidR="006D44FB" w:rsidRDefault="00D75AD6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第一名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:7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分、第二名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:5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分</w:t>
            </w:r>
          </w:p>
          <w:p w14:paraId="1720E7C6" w14:textId="77777777" w:rsidR="006D44FB" w:rsidRDefault="00D75AD6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第三名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:4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分、第四名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:3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分</w:t>
            </w:r>
          </w:p>
          <w:p w14:paraId="64684B14" w14:textId="77777777" w:rsidR="006D44FB" w:rsidRDefault="00D75AD6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第五名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:2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分、第六名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:1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分</w:t>
            </w:r>
          </w:p>
        </w:tc>
        <w:tc>
          <w:tcPr>
            <w:tcW w:w="3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15284B" w14:textId="77777777" w:rsidR="006D44FB" w:rsidRDefault="006D44FB">
            <w:pPr>
              <w:jc w:val="center"/>
              <w:rPr>
                <w:rFonts w:ascii="標楷體" w:eastAsia="標楷體" w:hAnsi="標楷體" w:cs="Tahoma"/>
                <w:bCs/>
                <w:kern w:val="0"/>
                <w:szCs w:val="24"/>
              </w:rPr>
            </w:pPr>
          </w:p>
        </w:tc>
      </w:tr>
    </w:tbl>
    <w:p w14:paraId="17BEC176" w14:textId="77777777" w:rsidR="006D44FB" w:rsidRDefault="00D75AD6">
      <w:pPr>
        <w:pStyle w:val="af"/>
        <w:numPr>
          <w:ilvl w:val="0"/>
          <w:numId w:val="3"/>
        </w:numPr>
        <w:spacing w:line="480" w:lineRule="exact"/>
        <w:ind w:left="567" w:hanging="567"/>
      </w:pPr>
      <w:r>
        <w:rPr>
          <w:rFonts w:ascii="標楷體" w:eastAsia="標楷體" w:hAnsi="標楷體"/>
          <w:sz w:val="28"/>
          <w:szCs w:val="28"/>
        </w:rPr>
        <w:t>報名徵召期限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：</w:t>
      </w:r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即日起</w:t>
      </w:r>
      <w:r>
        <w:rPr>
          <w:rFonts w:ascii="標楷體" w:eastAsia="標楷體" w:hAnsi="標楷體" w:cs="DFKaiShu-SB-Estd-BF"/>
          <w:b/>
          <w:color w:val="000000"/>
          <w:kern w:val="0"/>
          <w:sz w:val="28"/>
          <w:szCs w:val="28"/>
        </w:rPr>
        <w:t>至</w:t>
      </w:r>
      <w:r>
        <w:rPr>
          <w:rFonts w:ascii="標楷體" w:eastAsia="標楷體" w:hAnsi="標楷體" w:cs="DFKaiShu-SB-Estd-BF"/>
          <w:b/>
          <w:color w:val="000000"/>
          <w:kern w:val="0"/>
          <w:sz w:val="28"/>
          <w:szCs w:val="28"/>
        </w:rPr>
        <w:t>115</w:t>
      </w:r>
      <w:r>
        <w:rPr>
          <w:rFonts w:ascii="標楷體" w:eastAsia="標楷體" w:hAnsi="標楷體" w:cs="DFKaiShu-SB-Estd-BF"/>
          <w:b/>
          <w:color w:val="000000"/>
          <w:kern w:val="0"/>
          <w:sz w:val="28"/>
          <w:szCs w:val="28"/>
        </w:rPr>
        <w:t>年</w:t>
      </w:r>
      <w:r>
        <w:rPr>
          <w:rFonts w:ascii="標楷體" w:eastAsia="標楷體" w:hAnsi="標楷體" w:cs="DFKaiShu-SB-Estd-BF"/>
          <w:b/>
          <w:color w:val="000000"/>
          <w:kern w:val="0"/>
          <w:sz w:val="28"/>
          <w:szCs w:val="28"/>
        </w:rPr>
        <w:t>10</w:t>
      </w:r>
      <w:r>
        <w:rPr>
          <w:rFonts w:ascii="標楷體" w:eastAsia="標楷體" w:hAnsi="標楷體" w:cs="DFKaiShu-SB-Estd-BF"/>
          <w:b/>
          <w:color w:val="000000"/>
          <w:kern w:val="0"/>
          <w:sz w:val="28"/>
          <w:szCs w:val="28"/>
        </w:rPr>
        <w:t>月</w:t>
      </w:r>
      <w:r>
        <w:rPr>
          <w:rFonts w:ascii="標楷體" w:eastAsia="標楷體" w:hAnsi="標楷體" w:cs="DFKaiShu-SB-Estd-BF"/>
          <w:b/>
          <w:color w:val="000000"/>
          <w:kern w:val="0"/>
          <w:sz w:val="28"/>
          <w:szCs w:val="28"/>
        </w:rPr>
        <w:t>12</w:t>
      </w:r>
      <w:r>
        <w:rPr>
          <w:rFonts w:ascii="標楷體" w:eastAsia="標楷體" w:hAnsi="標楷體" w:cs="DFKaiShu-SB-Estd-BF"/>
          <w:b/>
          <w:color w:val="000000"/>
          <w:kern w:val="0"/>
          <w:sz w:val="28"/>
          <w:szCs w:val="28"/>
        </w:rPr>
        <w:t>日（星期一）下午</w:t>
      </w:r>
      <w:r>
        <w:rPr>
          <w:rFonts w:ascii="標楷體" w:eastAsia="標楷體" w:hAnsi="標楷體" w:cs="DFKaiShu-SB-Estd-BF"/>
          <w:b/>
          <w:color w:val="000000"/>
          <w:kern w:val="0"/>
          <w:sz w:val="28"/>
          <w:szCs w:val="28"/>
        </w:rPr>
        <w:t>5</w:t>
      </w:r>
      <w:r>
        <w:rPr>
          <w:rFonts w:ascii="標楷體" w:eastAsia="標楷體" w:hAnsi="標楷體" w:cs="DFKaiShu-SB-Estd-BF"/>
          <w:b/>
          <w:color w:val="000000"/>
          <w:kern w:val="0"/>
          <w:sz w:val="28"/>
          <w:szCs w:val="28"/>
        </w:rPr>
        <w:t>時止</w:t>
      </w:r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。</w:t>
      </w:r>
    </w:p>
    <w:p w14:paraId="0C1077EE" w14:textId="77777777" w:rsidR="006D44FB" w:rsidRDefault="00D75AD6">
      <w:pPr>
        <w:pStyle w:val="af"/>
        <w:numPr>
          <w:ilvl w:val="0"/>
          <w:numId w:val="3"/>
        </w:numPr>
        <w:spacing w:line="480" w:lineRule="exact"/>
        <w:ind w:left="567" w:hanging="567"/>
      </w:pPr>
      <w:r>
        <w:rPr>
          <w:rFonts w:ascii="標楷體" w:eastAsia="標楷體" w:hAnsi="標楷體" w:cs="DFKaiShu-SB-Estd-BF"/>
          <w:kern w:val="0"/>
          <w:sz w:val="28"/>
          <w:szCs w:val="28"/>
        </w:rPr>
        <w:t>報名方式：</w:t>
      </w:r>
    </w:p>
    <w:p w14:paraId="6ED59171" w14:textId="77777777" w:rsidR="006D44FB" w:rsidRDefault="00D75AD6">
      <w:pPr>
        <w:numPr>
          <w:ilvl w:val="2"/>
          <w:numId w:val="3"/>
        </w:numPr>
        <w:spacing w:line="480" w:lineRule="exact"/>
        <w:ind w:left="851" w:hanging="709"/>
      </w:pPr>
      <w:r>
        <w:rPr>
          <w:rFonts w:ascii="標楷體" w:eastAsia="標楷體" w:hAnsi="標楷體" w:cs="DFKaiShu-SB-Estd-BF"/>
          <w:kern w:val="0"/>
          <w:sz w:val="28"/>
          <w:szCs w:val="28"/>
        </w:rPr>
        <w:t>由各單項委員會、學校、相關</w:t>
      </w:r>
      <w:r>
        <w:rPr>
          <w:rFonts w:ascii="標楷體" w:eastAsia="標楷體" w:hAnsi="標楷體" w:cs="DFKaiShu-SB-Estd-BF"/>
          <w:kern w:val="0"/>
          <w:sz w:val="28"/>
          <w:szCs w:val="28"/>
          <w:u w:val="single"/>
        </w:rPr>
        <w:t>體育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團體提出申請，或由選手經教練或所屬單位推薦後報名。</w:t>
      </w:r>
    </w:p>
    <w:p w14:paraId="12398DCC" w14:textId="77777777" w:rsidR="006D44FB" w:rsidRDefault="00D75AD6">
      <w:pPr>
        <w:numPr>
          <w:ilvl w:val="2"/>
          <w:numId w:val="3"/>
        </w:numPr>
        <w:spacing w:line="480" w:lineRule="exact"/>
        <w:ind w:left="851" w:hanging="709"/>
      </w:pPr>
      <w:r>
        <w:rPr>
          <w:rFonts w:ascii="標楷體" w:eastAsia="標楷體" w:hAnsi="標楷體"/>
          <w:sz w:val="28"/>
          <w:szCs w:val="28"/>
          <w:u w:val="single"/>
        </w:rPr>
        <w:t>一律</w:t>
      </w:r>
      <w:proofErr w:type="gramStart"/>
      <w:r>
        <w:rPr>
          <w:rFonts w:ascii="標楷體" w:eastAsia="標楷體" w:hAnsi="標楷體"/>
          <w:sz w:val="28"/>
          <w:szCs w:val="28"/>
        </w:rPr>
        <w:t>採</w:t>
      </w:r>
      <w:proofErr w:type="gramEnd"/>
      <w:r>
        <w:rPr>
          <w:rFonts w:ascii="標楷體" w:eastAsia="標楷體" w:hAnsi="標楷體"/>
          <w:sz w:val="28"/>
          <w:szCs w:val="28"/>
        </w:rPr>
        <w:t>紙本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報名，報名者須於規定期限內，將應備文件以郵寄或親送方式送達本會，逾期不予受理。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為利彙整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，請將</w:t>
      </w:r>
      <w:r>
        <w:rPr>
          <w:rFonts w:ascii="標楷體" w:eastAsia="標楷體" w:hAnsi="標楷體"/>
          <w:b/>
          <w:bCs/>
          <w:sz w:val="28"/>
          <w:szCs w:val="28"/>
        </w:rPr>
        <w:t>計分表及</w:t>
      </w:r>
      <w:r>
        <w:rPr>
          <w:rFonts w:ascii="標楷體" w:eastAsia="標楷體" w:hAnsi="標楷體" w:cs="DFKaiShu-SB-Estd-BF"/>
          <w:b/>
          <w:bCs/>
          <w:kern w:val="0"/>
          <w:sz w:val="28"/>
          <w:szCs w:val="28"/>
        </w:rPr>
        <w:t>個人二吋照片電子檔寄送至承辦人信箱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。</w:t>
      </w:r>
    </w:p>
    <w:p w14:paraId="45017465" w14:textId="77777777" w:rsidR="006D44FB" w:rsidRDefault="00D75AD6">
      <w:pPr>
        <w:numPr>
          <w:ilvl w:val="2"/>
          <w:numId w:val="3"/>
        </w:numPr>
        <w:spacing w:line="480" w:lineRule="exact"/>
        <w:ind w:left="851" w:hanging="709"/>
      </w:pPr>
      <w:r>
        <w:rPr>
          <w:rFonts w:ascii="標楷體" w:eastAsia="標楷體" w:hAnsi="標楷體" w:cs="DFKaiShu-SB-Estd-BF"/>
          <w:kern w:val="0"/>
          <w:sz w:val="28"/>
          <w:szCs w:val="28"/>
        </w:rPr>
        <w:t>承辦窗</w:t>
      </w:r>
      <w:r>
        <w:rPr>
          <w:rFonts w:ascii="標楷體" w:eastAsia="標楷體" w:hAnsi="標楷體"/>
          <w:sz w:val="28"/>
        </w:rPr>
        <w:t>口：</w:t>
      </w:r>
    </w:p>
    <w:p w14:paraId="63DB23C0" w14:textId="77777777" w:rsidR="006D44FB" w:rsidRDefault="00D75AD6">
      <w:pPr>
        <w:pStyle w:val="af"/>
        <w:numPr>
          <w:ilvl w:val="0"/>
          <w:numId w:val="7"/>
        </w:numPr>
        <w:tabs>
          <w:tab w:val="left" w:pos="1418"/>
        </w:tabs>
        <w:spacing w:line="480" w:lineRule="exact"/>
        <w:ind w:left="1135" w:hanging="283"/>
      </w:pPr>
      <w:r>
        <w:rPr>
          <w:rFonts w:ascii="標楷體" w:eastAsia="標楷體" w:hAnsi="標楷體"/>
          <w:sz w:val="28"/>
          <w:szCs w:val="28"/>
        </w:rPr>
        <w:t>收件單位：</w:t>
      </w:r>
      <w:proofErr w:type="gramStart"/>
      <w:r>
        <w:rPr>
          <w:rFonts w:ascii="標楷體" w:eastAsia="標楷體" w:hAnsi="標楷體"/>
          <w:sz w:val="28"/>
          <w:szCs w:val="28"/>
        </w:rPr>
        <w:t>臺</w:t>
      </w:r>
      <w:proofErr w:type="gramEnd"/>
      <w:r>
        <w:rPr>
          <w:rFonts w:ascii="標楷體" w:eastAsia="標楷體" w:hAnsi="標楷體"/>
          <w:sz w:val="28"/>
          <w:szCs w:val="28"/>
        </w:rPr>
        <w:t>中市政府原住民族事務委員會（</w:t>
      </w:r>
      <w:r>
        <w:rPr>
          <w:rFonts w:ascii="標楷體" w:eastAsia="標楷體" w:hAnsi="標楷體"/>
          <w:sz w:val="28"/>
        </w:rPr>
        <w:t>420217</w:t>
      </w:r>
      <w:proofErr w:type="gramStart"/>
      <w:r>
        <w:rPr>
          <w:rFonts w:ascii="標楷體" w:eastAsia="標楷體" w:hAnsi="標楷體"/>
          <w:sz w:val="28"/>
        </w:rPr>
        <w:t>臺</w:t>
      </w:r>
      <w:proofErr w:type="gramEnd"/>
      <w:r>
        <w:rPr>
          <w:rFonts w:ascii="標楷體" w:eastAsia="標楷體" w:hAnsi="標楷體"/>
          <w:sz w:val="28"/>
        </w:rPr>
        <w:t>中市豐原區圓</w:t>
      </w:r>
      <w:r>
        <w:rPr>
          <w:rFonts w:ascii="標楷體" w:eastAsia="標楷體" w:hAnsi="標楷體"/>
          <w:sz w:val="28"/>
          <w:szCs w:val="28"/>
        </w:rPr>
        <w:t>環南路</w:t>
      </w:r>
      <w:r>
        <w:rPr>
          <w:rFonts w:ascii="標楷體" w:eastAsia="標楷體" w:hAnsi="標楷體"/>
          <w:sz w:val="28"/>
          <w:szCs w:val="28"/>
        </w:rPr>
        <w:t>70</w:t>
      </w:r>
      <w:r>
        <w:rPr>
          <w:rFonts w:ascii="標楷體" w:eastAsia="標楷體" w:hAnsi="標楷體"/>
          <w:sz w:val="28"/>
          <w:szCs w:val="28"/>
        </w:rPr>
        <w:t>號）；信封請註明「</w:t>
      </w:r>
      <w:r>
        <w:rPr>
          <w:rFonts w:ascii="標楷體" w:eastAsia="標楷體" w:hAnsi="標楷體"/>
          <w:sz w:val="28"/>
          <w:szCs w:val="28"/>
        </w:rPr>
        <w:t>116</w:t>
      </w:r>
      <w:r>
        <w:rPr>
          <w:rFonts w:ascii="標楷體" w:eastAsia="標楷體" w:hAnsi="標楷體"/>
          <w:sz w:val="28"/>
          <w:szCs w:val="28"/>
        </w:rPr>
        <w:t>年全國原住民族運動會</w:t>
      </w:r>
      <w:proofErr w:type="gramStart"/>
      <w:r>
        <w:rPr>
          <w:rFonts w:ascii="標楷體" w:eastAsia="標楷體" w:hAnsi="標楷體"/>
          <w:sz w:val="28"/>
          <w:szCs w:val="28"/>
        </w:rPr>
        <w:t>臺</w:t>
      </w:r>
      <w:proofErr w:type="gramEnd"/>
      <w:r>
        <w:rPr>
          <w:rFonts w:ascii="標楷體" w:eastAsia="標楷體" w:hAnsi="標楷體"/>
          <w:sz w:val="28"/>
          <w:szCs w:val="28"/>
        </w:rPr>
        <w:t>中市代表隊</w:t>
      </w:r>
      <w:r>
        <w:rPr>
          <w:rFonts w:ascii="標楷體" w:eastAsia="標楷體" w:hAnsi="標楷體"/>
          <w:sz w:val="28"/>
          <w:szCs w:val="28"/>
        </w:rPr>
        <w:t>OO(</w:t>
      </w:r>
      <w:r>
        <w:rPr>
          <w:rFonts w:ascii="標楷體" w:eastAsia="標楷體" w:hAnsi="標楷體"/>
          <w:sz w:val="28"/>
          <w:szCs w:val="28"/>
        </w:rPr>
        <w:t>單項名稱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徵召報名」。</w:t>
      </w:r>
    </w:p>
    <w:p w14:paraId="68F76D84" w14:textId="77777777" w:rsidR="006D44FB" w:rsidRDefault="00D75AD6">
      <w:pPr>
        <w:pStyle w:val="af"/>
        <w:numPr>
          <w:ilvl w:val="0"/>
          <w:numId w:val="7"/>
        </w:numPr>
        <w:tabs>
          <w:tab w:val="left" w:pos="1418"/>
        </w:tabs>
        <w:spacing w:line="480" w:lineRule="exact"/>
        <w:ind w:left="1135" w:hanging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聯絡電話：</w:t>
      </w:r>
      <w:r>
        <w:rPr>
          <w:rFonts w:ascii="標楷體" w:eastAsia="標楷體" w:hAnsi="標楷體"/>
          <w:sz w:val="28"/>
          <w:szCs w:val="28"/>
        </w:rPr>
        <w:t>04-22289111</w:t>
      </w:r>
      <w:r>
        <w:rPr>
          <w:rFonts w:ascii="標楷體" w:eastAsia="標楷體" w:hAnsi="標楷體"/>
          <w:sz w:val="28"/>
          <w:szCs w:val="28"/>
        </w:rPr>
        <w:t>分機</w:t>
      </w:r>
      <w:r>
        <w:rPr>
          <w:rFonts w:ascii="標楷體" w:eastAsia="標楷體" w:hAnsi="標楷體"/>
          <w:sz w:val="28"/>
          <w:szCs w:val="28"/>
        </w:rPr>
        <w:t xml:space="preserve">50103 </w:t>
      </w:r>
      <w:r>
        <w:rPr>
          <w:rFonts w:ascii="標楷體" w:eastAsia="標楷體" w:hAnsi="標楷體"/>
          <w:sz w:val="28"/>
          <w:szCs w:val="28"/>
        </w:rPr>
        <w:t>王組員。</w:t>
      </w:r>
    </w:p>
    <w:p w14:paraId="773148F3" w14:textId="77777777" w:rsidR="006D44FB" w:rsidRDefault="00D75AD6">
      <w:pPr>
        <w:pStyle w:val="af"/>
        <w:numPr>
          <w:ilvl w:val="0"/>
          <w:numId w:val="7"/>
        </w:numPr>
        <w:tabs>
          <w:tab w:val="left" w:pos="1418"/>
        </w:tabs>
        <w:spacing w:line="480" w:lineRule="exact"/>
        <w:ind w:left="1135" w:hanging="283"/>
      </w:pPr>
      <w:r>
        <w:rPr>
          <w:rFonts w:ascii="標楷體" w:eastAsia="標楷體" w:hAnsi="標楷體"/>
          <w:sz w:val="28"/>
          <w:szCs w:val="28"/>
        </w:rPr>
        <w:t>電</w:t>
      </w:r>
      <w:r>
        <w:rPr>
          <w:rFonts w:ascii="標楷體" w:eastAsia="標楷體" w:hAnsi="標楷體"/>
          <w:sz w:val="28"/>
        </w:rPr>
        <w:t>子信箱：</w:t>
      </w:r>
      <w:hyperlink r:id="rId7" w:history="1">
        <w:r>
          <w:rPr>
            <w:rStyle w:val="a7"/>
            <w:rFonts w:ascii="標楷體" w:eastAsia="標楷體" w:hAnsi="標楷體"/>
            <w:color w:val="auto"/>
            <w:sz w:val="28"/>
          </w:rPr>
          <w:t>tipcce70@gmail.com</w:t>
        </w:r>
      </w:hyperlink>
      <w:r>
        <w:rPr>
          <w:rFonts w:ascii="標楷體" w:eastAsia="標楷體" w:hAnsi="標楷體"/>
          <w:sz w:val="28"/>
        </w:rPr>
        <w:t>。</w:t>
      </w:r>
    </w:p>
    <w:p w14:paraId="38C896FA" w14:textId="77777777" w:rsidR="006D44FB" w:rsidRDefault="00D75AD6">
      <w:pPr>
        <w:numPr>
          <w:ilvl w:val="2"/>
          <w:numId w:val="3"/>
        </w:numPr>
        <w:spacing w:line="480" w:lineRule="exact"/>
        <w:ind w:left="851" w:hanging="709"/>
      </w:pPr>
      <w:r>
        <w:rPr>
          <w:rFonts w:ascii="標楷體" w:eastAsia="標楷體" w:hAnsi="標楷體"/>
          <w:sz w:val="28"/>
        </w:rPr>
        <w:t>應備文件</w:t>
      </w:r>
      <w:r>
        <w:rPr>
          <w:rFonts w:ascii="標楷體" w:eastAsia="標楷體" w:hAnsi="標楷體"/>
          <w:sz w:val="28"/>
          <w:szCs w:val="28"/>
        </w:rPr>
        <w:t>：</w:t>
      </w:r>
    </w:p>
    <w:p w14:paraId="0254C2AD" w14:textId="77777777" w:rsidR="006D44FB" w:rsidRDefault="00D75AD6">
      <w:pPr>
        <w:pStyle w:val="af"/>
        <w:numPr>
          <w:ilvl w:val="0"/>
          <w:numId w:val="8"/>
        </w:numPr>
        <w:tabs>
          <w:tab w:val="left" w:pos="1418"/>
        </w:tabs>
        <w:spacing w:line="480" w:lineRule="exact"/>
        <w:ind w:left="1135" w:hanging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徵召計分表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附件</w:t>
      </w:r>
      <w:r>
        <w:rPr>
          <w:rFonts w:ascii="標楷體" w:eastAsia="標楷體" w:hAnsi="標楷體"/>
          <w:sz w:val="28"/>
          <w:szCs w:val="28"/>
        </w:rPr>
        <w:t>1)</w:t>
      </w:r>
      <w:r>
        <w:rPr>
          <w:rFonts w:ascii="標楷體" w:eastAsia="標楷體" w:hAnsi="標楷體"/>
          <w:sz w:val="28"/>
          <w:szCs w:val="28"/>
        </w:rPr>
        <w:t>。</w:t>
      </w:r>
    </w:p>
    <w:p w14:paraId="08BD0FC3" w14:textId="77777777" w:rsidR="006D44FB" w:rsidRDefault="00D75AD6">
      <w:pPr>
        <w:pStyle w:val="af"/>
        <w:numPr>
          <w:ilvl w:val="0"/>
          <w:numId w:val="8"/>
        </w:numPr>
        <w:tabs>
          <w:tab w:val="left" w:pos="1418"/>
        </w:tabs>
        <w:spacing w:line="480" w:lineRule="exact"/>
        <w:ind w:left="1135" w:hanging="283"/>
      </w:pPr>
      <w:r>
        <w:rPr>
          <w:rFonts w:ascii="標楷體" w:eastAsia="標楷體" w:hAnsi="標楷體" w:cs="DFKaiShu-SB-Estd-BF"/>
          <w:b/>
          <w:bCs/>
          <w:kern w:val="0"/>
          <w:sz w:val="28"/>
          <w:szCs w:val="28"/>
        </w:rPr>
        <w:t>個人二吋照片</w:t>
      </w:r>
      <w:r>
        <w:rPr>
          <w:rFonts w:ascii="標楷體" w:eastAsia="標楷體" w:hAnsi="標楷體" w:cs="DFKaiShu-SB-Estd-BF"/>
          <w:b/>
          <w:bCs/>
          <w:kern w:val="0"/>
          <w:sz w:val="28"/>
          <w:szCs w:val="28"/>
        </w:rPr>
        <w:t>(</w:t>
      </w:r>
      <w:r>
        <w:rPr>
          <w:rFonts w:ascii="標楷體" w:eastAsia="標楷體" w:hAnsi="標楷體" w:cs="DFKaiShu-SB-Estd-BF"/>
          <w:b/>
          <w:bCs/>
          <w:kern w:val="0"/>
          <w:sz w:val="28"/>
          <w:szCs w:val="28"/>
        </w:rPr>
        <w:t>電子檔</w:t>
      </w:r>
      <w:r>
        <w:rPr>
          <w:rFonts w:ascii="標楷體" w:eastAsia="標楷體" w:hAnsi="標楷體" w:cs="DFKaiShu-SB-Estd-BF"/>
          <w:b/>
          <w:bCs/>
          <w:kern w:val="0"/>
          <w:sz w:val="28"/>
          <w:szCs w:val="28"/>
        </w:rPr>
        <w:t>)</w:t>
      </w:r>
      <w:r>
        <w:rPr>
          <w:rFonts w:ascii="標楷體" w:eastAsia="標楷體" w:hAnsi="標楷體" w:cs="DFKaiShu-SB-Estd-BF"/>
          <w:b/>
          <w:bCs/>
          <w:kern w:val="0"/>
          <w:sz w:val="28"/>
          <w:szCs w:val="28"/>
        </w:rPr>
        <w:t>。</w:t>
      </w:r>
    </w:p>
    <w:p w14:paraId="5812660F" w14:textId="77777777" w:rsidR="006D44FB" w:rsidRDefault="00D75AD6">
      <w:pPr>
        <w:pStyle w:val="af"/>
        <w:numPr>
          <w:ilvl w:val="0"/>
          <w:numId w:val="8"/>
        </w:numPr>
        <w:tabs>
          <w:tab w:val="left" w:pos="1418"/>
        </w:tabs>
        <w:spacing w:line="480" w:lineRule="exact"/>
        <w:ind w:left="1135" w:hanging="283"/>
      </w:pPr>
      <w:r>
        <w:rPr>
          <w:rFonts w:ascii="標楷體" w:eastAsia="標楷體" w:hAnsi="標楷體"/>
          <w:sz w:val="28"/>
        </w:rPr>
        <w:t>戶</w:t>
      </w:r>
      <w:r>
        <w:rPr>
          <w:rFonts w:ascii="標楷體" w:eastAsia="標楷體" w:hAnsi="標楷體"/>
          <w:sz w:val="28"/>
          <w:szCs w:val="28"/>
        </w:rPr>
        <w:t>籍證明文件</w:t>
      </w:r>
      <w:proofErr w:type="gramStart"/>
      <w:r>
        <w:rPr>
          <w:rFonts w:ascii="標楷體" w:eastAsia="標楷體" w:hAnsi="標楷體"/>
          <w:sz w:val="28"/>
          <w:szCs w:val="28"/>
        </w:rPr>
        <w:t>（</w:t>
      </w:r>
      <w:proofErr w:type="gramEnd"/>
      <w:r>
        <w:rPr>
          <w:rFonts w:ascii="標楷體" w:eastAsia="標楷體" w:hAnsi="標楷體"/>
          <w:sz w:val="28"/>
          <w:szCs w:val="28"/>
        </w:rPr>
        <w:t>報名截止日前</w:t>
      </w:r>
      <w:r>
        <w:rPr>
          <w:rFonts w:ascii="標楷體" w:eastAsia="標楷體" w:hAnsi="標楷體"/>
          <w:sz w:val="28"/>
          <w:szCs w:val="28"/>
        </w:rPr>
        <w:t>3</w:t>
      </w:r>
      <w:r>
        <w:rPr>
          <w:rFonts w:ascii="標楷體" w:eastAsia="標楷體" w:hAnsi="標楷體"/>
          <w:sz w:val="28"/>
          <w:szCs w:val="28"/>
        </w:rPr>
        <w:t>個月內之新式戶口名簿或戶籍謄本；需於</w:t>
      </w:r>
      <w:r>
        <w:rPr>
          <w:rFonts w:ascii="標楷體" w:eastAsia="標楷體" w:hAnsi="標楷體"/>
          <w:sz w:val="28"/>
          <w:szCs w:val="28"/>
        </w:rPr>
        <w:t>115</w:t>
      </w:r>
      <w:r>
        <w:rPr>
          <w:rFonts w:ascii="標楷體" w:eastAsia="標楷體" w:hAnsi="標楷體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>9</w:t>
      </w:r>
      <w:r>
        <w:rPr>
          <w:rFonts w:ascii="標楷體" w:eastAsia="標楷體" w:hAnsi="標楷體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>26</w:t>
      </w:r>
      <w:r>
        <w:rPr>
          <w:rFonts w:ascii="標楷體" w:eastAsia="標楷體" w:hAnsi="標楷體"/>
          <w:sz w:val="28"/>
          <w:szCs w:val="28"/>
        </w:rPr>
        <w:t>日前設籍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。</w:t>
      </w:r>
    </w:p>
    <w:p w14:paraId="54E24373" w14:textId="77777777" w:rsidR="006D44FB" w:rsidRDefault="00D75AD6">
      <w:pPr>
        <w:pStyle w:val="af"/>
        <w:numPr>
          <w:ilvl w:val="0"/>
          <w:numId w:val="8"/>
        </w:numPr>
        <w:tabs>
          <w:tab w:val="left" w:pos="1418"/>
        </w:tabs>
        <w:spacing w:line="480" w:lineRule="exact"/>
        <w:ind w:left="1135" w:hanging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近三年（</w:t>
      </w:r>
      <w:r>
        <w:rPr>
          <w:rFonts w:ascii="標楷體" w:eastAsia="標楷體" w:hAnsi="標楷體"/>
          <w:sz w:val="28"/>
          <w:szCs w:val="28"/>
        </w:rPr>
        <w:t>113</w:t>
      </w:r>
      <w:r>
        <w:rPr>
          <w:rFonts w:ascii="標楷體" w:eastAsia="標楷體" w:hAnsi="標楷體"/>
          <w:sz w:val="28"/>
          <w:szCs w:val="28"/>
        </w:rPr>
        <w:t>年至</w:t>
      </w:r>
      <w:r>
        <w:rPr>
          <w:rFonts w:ascii="標楷體" w:eastAsia="標楷體" w:hAnsi="標楷體"/>
          <w:sz w:val="28"/>
          <w:szCs w:val="28"/>
        </w:rPr>
        <w:t>115</w:t>
      </w:r>
      <w:r>
        <w:rPr>
          <w:rFonts w:ascii="標楷體" w:eastAsia="標楷體" w:hAnsi="標楷體"/>
          <w:sz w:val="28"/>
          <w:szCs w:val="28"/>
        </w:rPr>
        <w:t>年）競賽成績或具同等競技實力證明。</w:t>
      </w:r>
    </w:p>
    <w:p w14:paraId="074286EC" w14:textId="77777777" w:rsidR="006D44FB" w:rsidRDefault="00D75AD6">
      <w:pPr>
        <w:pStyle w:val="af"/>
        <w:numPr>
          <w:ilvl w:val="0"/>
          <w:numId w:val="8"/>
        </w:numPr>
        <w:tabs>
          <w:tab w:val="left" w:pos="1418"/>
        </w:tabs>
        <w:spacing w:line="480" w:lineRule="exact"/>
        <w:ind w:left="1135" w:hanging="283"/>
      </w:pPr>
      <w:r>
        <w:rPr>
          <w:rFonts w:ascii="標楷體" w:eastAsia="標楷體" w:hAnsi="標楷體"/>
          <w:sz w:val="28"/>
          <w:szCs w:val="28"/>
        </w:rPr>
        <w:t>「中華民國</w:t>
      </w:r>
      <w:r>
        <w:rPr>
          <w:rFonts w:ascii="標楷體" w:eastAsia="標楷體" w:hAnsi="標楷體"/>
          <w:sz w:val="28"/>
          <w:szCs w:val="28"/>
        </w:rPr>
        <w:t>116</w:t>
      </w:r>
      <w:r>
        <w:rPr>
          <w:rFonts w:ascii="標楷體" w:eastAsia="標楷體" w:hAnsi="標楷體"/>
          <w:sz w:val="28"/>
          <w:szCs w:val="28"/>
        </w:rPr>
        <w:t>年全國原住民族運動會運動員保證書暨個人資料授權同意</w:t>
      </w:r>
      <w:r>
        <w:rPr>
          <w:rFonts w:ascii="標楷體" w:eastAsia="標楷體" w:hAnsi="標楷體"/>
          <w:sz w:val="28"/>
        </w:rPr>
        <w:t>書」正本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附件</w:t>
      </w:r>
      <w:r>
        <w:rPr>
          <w:rFonts w:ascii="標楷體" w:eastAsia="標楷體" w:hAnsi="標楷體"/>
          <w:sz w:val="28"/>
          <w:szCs w:val="28"/>
        </w:rPr>
        <w:t>2)</w:t>
      </w:r>
      <w:r>
        <w:rPr>
          <w:rFonts w:ascii="標楷體" w:eastAsia="標楷體" w:hAnsi="標楷體"/>
          <w:sz w:val="28"/>
        </w:rPr>
        <w:t xml:space="preserve"> (</w:t>
      </w:r>
      <w:r>
        <w:rPr>
          <w:rFonts w:ascii="標楷體" w:eastAsia="標楷體" w:hAnsi="標楷體"/>
          <w:sz w:val="28"/>
        </w:rPr>
        <w:t>如未滿</w:t>
      </w:r>
      <w:r>
        <w:rPr>
          <w:rFonts w:ascii="標楷體" w:eastAsia="標楷體" w:hAnsi="標楷體"/>
          <w:sz w:val="28"/>
        </w:rPr>
        <w:t>18</w:t>
      </w:r>
      <w:r>
        <w:rPr>
          <w:rFonts w:ascii="標楷體" w:eastAsia="標楷體" w:hAnsi="標楷體"/>
          <w:sz w:val="28"/>
        </w:rPr>
        <w:t>歲需家長或監護人簽名</w:t>
      </w:r>
      <w:r>
        <w:rPr>
          <w:rFonts w:ascii="標楷體" w:eastAsia="標楷體" w:hAnsi="標楷體"/>
          <w:sz w:val="28"/>
        </w:rPr>
        <w:t>)</w:t>
      </w:r>
      <w:r>
        <w:rPr>
          <w:rFonts w:ascii="標楷體" w:eastAsia="標楷體" w:hAnsi="標楷體"/>
          <w:b/>
          <w:sz w:val="28"/>
        </w:rPr>
        <w:t xml:space="preserve"> (</w:t>
      </w:r>
      <w:r>
        <w:rPr>
          <w:rFonts w:ascii="標楷體" w:eastAsia="標楷體" w:hAnsi="標楷體"/>
          <w:b/>
          <w:sz w:val="28"/>
        </w:rPr>
        <w:t>「參賽單位承辦單位核章」處請勿核章或書</w:t>
      </w:r>
      <w:r>
        <w:rPr>
          <w:rFonts w:ascii="標楷體" w:eastAsia="標楷體" w:hAnsi="標楷體"/>
          <w:b/>
          <w:sz w:val="28"/>
        </w:rPr>
        <w:t>寫</w:t>
      </w:r>
      <w:r>
        <w:rPr>
          <w:rFonts w:ascii="標楷體" w:eastAsia="標楷體" w:hAnsi="標楷體"/>
          <w:b/>
          <w:sz w:val="28"/>
        </w:rPr>
        <w:t>!)</w:t>
      </w:r>
      <w:r>
        <w:rPr>
          <w:rFonts w:ascii="標楷體" w:eastAsia="標楷體" w:hAnsi="標楷體"/>
          <w:sz w:val="28"/>
        </w:rPr>
        <w:t>。</w:t>
      </w:r>
    </w:p>
    <w:p w14:paraId="1E3EADAE" w14:textId="77777777" w:rsidR="006D44FB" w:rsidRDefault="00D75AD6">
      <w:pPr>
        <w:numPr>
          <w:ilvl w:val="0"/>
          <w:numId w:val="3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  <w:sectPr w:rsidR="006D44FB">
          <w:footerReference w:type="default" r:id="rId8"/>
          <w:pgSz w:w="11906" w:h="16838"/>
          <w:pgMar w:top="1440" w:right="1080" w:bottom="1440" w:left="1080" w:header="851" w:footer="992" w:gutter="0"/>
          <w:cols w:space="720"/>
          <w:docGrid w:type="lines" w:linePitch="576"/>
        </w:sectPr>
      </w:pPr>
      <w:r>
        <w:rPr>
          <w:rFonts w:ascii="標楷體" w:eastAsia="標楷體" w:hAnsi="標楷體" w:cs="DFKaiShu-SB-Estd-BF"/>
          <w:kern w:val="0"/>
          <w:sz w:val="28"/>
          <w:szCs w:val="28"/>
        </w:rPr>
        <w:t>本計畫經核准後實施，修正時亦同。</w:t>
      </w:r>
    </w:p>
    <w:p w14:paraId="6599AA8D" w14:textId="77777777" w:rsidR="006D44FB" w:rsidRDefault="006D44FB">
      <w:pPr>
        <w:spacing w:line="276" w:lineRule="auto"/>
        <w:rPr>
          <w:rFonts w:ascii="標楷體" w:eastAsia="標楷體" w:hAnsi="標楷體" w:cs="新細明體"/>
          <w:bCs/>
          <w:kern w:val="0"/>
          <w:szCs w:val="24"/>
        </w:rPr>
      </w:pPr>
    </w:p>
    <w:p w14:paraId="5330C1DB" w14:textId="77777777" w:rsidR="006D44FB" w:rsidRDefault="00D75AD6">
      <w:pPr>
        <w:spacing w:line="480" w:lineRule="exact"/>
        <w:ind w:left="-2"/>
        <w:jc w:val="center"/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24B1578" wp14:editId="258386EB">
                <wp:simplePos x="0" y="0"/>
                <wp:positionH relativeFrom="page">
                  <wp:posOffset>171450</wp:posOffset>
                </wp:positionH>
                <wp:positionV relativeFrom="page">
                  <wp:posOffset>832488</wp:posOffset>
                </wp:positionV>
                <wp:extent cx="855348" cy="328297"/>
                <wp:effectExtent l="0" t="0" r="20952" b="14603"/>
                <wp:wrapNone/>
                <wp:docPr id="1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82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B4F72D0" w14:textId="77777777" w:rsidR="006D44FB" w:rsidRDefault="00D75AD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1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24B157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3.5pt;margin-top:65.55pt;width:67.35pt;height:25.85pt;z-index:-251654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" strokeweight=".26467mm">
                <v:textbox style="mso-fit-shape-to-text:t">
                  <w:txbxContent>
                    <w:p w14:paraId="0B4F72D0" w14:textId="77777777" w:rsidR="006D44FB" w:rsidRDefault="00D75AD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</w:rPr>
                        <w:t>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標楷體" w:eastAsia="標楷體" w:hAnsi="標楷體" w:cs="新細明體"/>
          <w:kern w:val="0"/>
          <w:sz w:val="32"/>
          <w:szCs w:val="24"/>
        </w:rPr>
        <w:t>116</w:t>
      </w:r>
      <w:r>
        <w:rPr>
          <w:rFonts w:ascii="標楷體" w:eastAsia="標楷體" w:hAnsi="標楷體" w:cs="新細明體"/>
          <w:kern w:val="0"/>
          <w:sz w:val="32"/>
          <w:szCs w:val="24"/>
        </w:rPr>
        <w:t>年全國原住民族運動會</w:t>
      </w:r>
      <w:proofErr w:type="gramStart"/>
      <w:r>
        <w:rPr>
          <w:rFonts w:ascii="標楷體" w:eastAsia="標楷體" w:hAnsi="標楷體" w:cs="新細明體"/>
          <w:kern w:val="0"/>
          <w:sz w:val="32"/>
          <w:szCs w:val="24"/>
        </w:rPr>
        <w:t>臺</w:t>
      </w:r>
      <w:proofErr w:type="gramEnd"/>
      <w:r>
        <w:rPr>
          <w:rFonts w:ascii="標楷體" w:eastAsia="標楷體" w:hAnsi="標楷體" w:cs="新細明體"/>
          <w:kern w:val="0"/>
          <w:sz w:val="32"/>
          <w:szCs w:val="24"/>
        </w:rPr>
        <w:t>中市代表隊徵召</w:t>
      </w:r>
      <w:r>
        <w:rPr>
          <w:rFonts w:ascii="標楷體" w:eastAsia="標楷體" w:hAnsi="標楷體"/>
          <w:kern w:val="0"/>
          <w:sz w:val="32"/>
          <w:szCs w:val="24"/>
        </w:rPr>
        <w:t>計分表</w:t>
      </w:r>
      <w:r>
        <w:rPr>
          <w:rFonts w:ascii="標楷體" w:eastAsia="標楷體" w:hAnsi="標楷體"/>
          <w:kern w:val="0"/>
          <w:sz w:val="32"/>
          <w:szCs w:val="24"/>
        </w:rPr>
        <w:t>(</w:t>
      </w:r>
      <w:r>
        <w:rPr>
          <w:rFonts w:ascii="標楷體" w:eastAsia="標楷體" w:hAnsi="標楷體"/>
          <w:kern w:val="0"/>
          <w:sz w:val="32"/>
          <w:szCs w:val="24"/>
        </w:rPr>
        <w:t>個人</w:t>
      </w:r>
      <w:r>
        <w:rPr>
          <w:rFonts w:ascii="標楷體" w:eastAsia="標楷體" w:hAnsi="標楷體"/>
          <w:kern w:val="0"/>
          <w:sz w:val="32"/>
          <w:szCs w:val="24"/>
        </w:rPr>
        <w:t>)</w:t>
      </w:r>
    </w:p>
    <w:tbl>
      <w:tblPr>
        <w:tblW w:w="1081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6"/>
        <w:gridCol w:w="2268"/>
        <w:gridCol w:w="3118"/>
        <w:gridCol w:w="3115"/>
        <w:gridCol w:w="1723"/>
      </w:tblGrid>
      <w:tr w:rsidR="006D44FB" w14:paraId="7965F05F" w14:textId="77777777">
        <w:tblPrEx>
          <w:tblCellMar>
            <w:top w:w="0" w:type="dxa"/>
            <w:bottom w:w="0" w:type="dxa"/>
          </w:tblCellMar>
        </w:tblPrEx>
        <w:trPr>
          <w:trHeight w:val="195"/>
          <w:jc w:val="center"/>
        </w:trPr>
        <w:tc>
          <w:tcPr>
            <w:tcW w:w="2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89D836" w14:textId="77777777" w:rsidR="006D44FB" w:rsidRDefault="00D75AD6">
            <w:pPr>
              <w:widowControl/>
              <w:spacing w:line="480" w:lineRule="exact"/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選手姓名：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3384771" w14:textId="77777777" w:rsidR="006D44FB" w:rsidRDefault="00D75AD6">
            <w:pPr>
              <w:widowControl/>
              <w:spacing w:line="480" w:lineRule="exact"/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教練姓名：</w:t>
            </w:r>
          </w:p>
        </w:tc>
        <w:tc>
          <w:tcPr>
            <w:tcW w:w="4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11979E3" w14:textId="77777777" w:rsidR="006D44FB" w:rsidRDefault="00D75AD6">
            <w:pPr>
              <w:widowControl/>
              <w:spacing w:line="480" w:lineRule="exact"/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學校或單位名稱：</w:t>
            </w:r>
          </w:p>
        </w:tc>
      </w:tr>
      <w:tr w:rsidR="006D44FB" w14:paraId="017C2490" w14:textId="77777777">
        <w:tblPrEx>
          <w:tblCellMar>
            <w:top w:w="0" w:type="dxa"/>
            <w:bottom w:w="0" w:type="dxa"/>
          </w:tblCellMar>
        </w:tblPrEx>
        <w:trPr>
          <w:trHeight w:val="195"/>
          <w:jc w:val="center"/>
        </w:trPr>
        <w:tc>
          <w:tcPr>
            <w:tcW w:w="2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C376E7" w14:textId="77777777" w:rsidR="006D44FB" w:rsidRDefault="00D75AD6">
            <w:pPr>
              <w:widowControl/>
              <w:spacing w:line="480" w:lineRule="exact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教練聯絡電話：</w:t>
            </w:r>
          </w:p>
        </w:tc>
        <w:tc>
          <w:tcPr>
            <w:tcW w:w="7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3B568A4" w14:textId="77777777" w:rsidR="006D44FB" w:rsidRDefault="00D75AD6">
            <w:pPr>
              <w:widowControl/>
              <w:spacing w:line="480" w:lineRule="exact"/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聯絡地址：</w:t>
            </w:r>
          </w:p>
        </w:tc>
      </w:tr>
      <w:tr w:rsidR="006D44FB" w14:paraId="6975EA37" w14:textId="77777777">
        <w:tblPrEx>
          <w:tblCellMar>
            <w:top w:w="0" w:type="dxa"/>
            <w:bottom w:w="0" w:type="dxa"/>
          </w:tblCellMar>
        </w:tblPrEx>
        <w:trPr>
          <w:trHeight w:val="195"/>
          <w:jc w:val="center"/>
        </w:trPr>
        <w:tc>
          <w:tcPr>
            <w:tcW w:w="2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9358A5" w14:textId="77777777" w:rsidR="006D44FB" w:rsidRDefault="00D75AD6">
            <w:pPr>
              <w:widowControl/>
              <w:spacing w:line="480" w:lineRule="exact"/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競賽種類：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BC6B7D" w14:textId="77777777" w:rsidR="006D44FB" w:rsidRDefault="00D75AD6">
            <w:pPr>
              <w:widowControl/>
              <w:spacing w:line="480" w:lineRule="exact"/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競賽分組：</w:t>
            </w:r>
          </w:p>
        </w:tc>
        <w:tc>
          <w:tcPr>
            <w:tcW w:w="4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746C93" w14:textId="77777777" w:rsidR="006D44FB" w:rsidRDefault="00D75AD6">
            <w:pPr>
              <w:widowControl/>
              <w:spacing w:line="480" w:lineRule="exact"/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競賽項目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/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量級：</w:t>
            </w:r>
          </w:p>
        </w:tc>
      </w:tr>
      <w:tr w:rsidR="006D44FB" w14:paraId="53F3B4DC" w14:textId="77777777">
        <w:tblPrEx>
          <w:tblCellMar>
            <w:top w:w="0" w:type="dxa"/>
            <w:bottom w:w="0" w:type="dxa"/>
          </w:tblCellMar>
        </w:tblPrEx>
        <w:trPr>
          <w:trHeight w:val="195"/>
          <w:jc w:val="center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A71D44" w14:textId="77777777" w:rsidR="006D44FB" w:rsidRDefault="00D75AD6">
            <w:pPr>
              <w:widowControl/>
              <w:jc w:val="center"/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序號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51A9904" w14:textId="77777777" w:rsidR="006D44FB" w:rsidRDefault="00D75AD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賽事類別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6CE3BA" w14:textId="77777777" w:rsidR="006D44FB" w:rsidRDefault="00D75AD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年度及賽事名稱</w:t>
            </w:r>
          </w:p>
          <w:p w14:paraId="34693608" w14:textId="77777777" w:rsidR="006D44FB" w:rsidRDefault="00D75AD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依年次排序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)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4A941E" w14:textId="77777777" w:rsidR="006D44FB" w:rsidRDefault="00D75AD6">
            <w:pPr>
              <w:jc w:val="center"/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給分</w:t>
            </w:r>
            <w:proofErr w:type="spellStart"/>
            <w:r>
              <w:rPr>
                <w:rFonts w:ascii="標楷體" w:eastAsia="標楷體" w:hAnsi="標楷體" w:cs="新細明體"/>
                <w:kern w:val="0"/>
                <w:szCs w:val="24"/>
                <w:lang w:eastAsia="en-US"/>
              </w:rPr>
              <w:t>標準</w:t>
            </w:r>
            <w:proofErr w:type="spellEnd"/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211A1E" w14:textId="77777777" w:rsidR="006D44FB" w:rsidRDefault="00D75AD6">
            <w:pPr>
              <w:widowControl/>
              <w:jc w:val="center"/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計分</w:t>
            </w:r>
          </w:p>
        </w:tc>
      </w:tr>
      <w:tr w:rsidR="006D44FB" w14:paraId="440E17EB" w14:textId="77777777">
        <w:tblPrEx>
          <w:tblCellMar>
            <w:top w:w="0" w:type="dxa"/>
            <w:bottom w:w="0" w:type="dxa"/>
          </w:tblCellMar>
        </w:tblPrEx>
        <w:trPr>
          <w:trHeight w:val="1331"/>
          <w:jc w:val="center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6E2C18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  <w:lang w:eastAsia="en-US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9E7C31" w14:textId="77777777" w:rsidR="006D44FB" w:rsidRDefault="00D75AD6">
            <w:pPr>
              <w:spacing w:line="360" w:lineRule="exact"/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近三年參加</w:t>
            </w:r>
            <w:r>
              <w:rPr>
                <w:rFonts w:ascii="標楷體" w:eastAsia="標楷體" w:hAnsi="標楷體" w:cs="新細明體"/>
                <w:b/>
                <w:kern w:val="0"/>
                <w:szCs w:val="24"/>
              </w:rPr>
              <w:t>國際性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體育賽事之成績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0F5E16" w14:textId="77777777" w:rsidR="006D44FB" w:rsidRDefault="006D44FB">
            <w:pPr>
              <w:rPr>
                <w:rFonts w:ascii="標楷體" w:eastAsia="標楷體" w:hAnsi="標楷體"/>
              </w:rPr>
            </w:pP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993641" w14:textId="77777777" w:rsidR="006D44FB" w:rsidRDefault="00D75AD6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第一名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:10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分，計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__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場</w:t>
            </w:r>
          </w:p>
          <w:p w14:paraId="53C3214C" w14:textId="77777777" w:rsidR="006D44FB" w:rsidRDefault="00D75AD6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第二名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:8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分，計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__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場</w:t>
            </w:r>
          </w:p>
          <w:p w14:paraId="7FE13799" w14:textId="77777777" w:rsidR="006D44FB" w:rsidRDefault="00D75AD6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第三名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:6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分，計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__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場</w:t>
            </w:r>
          </w:p>
          <w:p w14:paraId="7E1EE45C" w14:textId="77777777" w:rsidR="006D44FB" w:rsidRDefault="00D75AD6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第四名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:5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分，計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__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場</w:t>
            </w:r>
          </w:p>
          <w:p w14:paraId="022BA053" w14:textId="77777777" w:rsidR="006D44FB" w:rsidRDefault="00D75AD6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第五名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:4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分，計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__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場</w:t>
            </w:r>
          </w:p>
          <w:p w14:paraId="5EB25037" w14:textId="77777777" w:rsidR="006D44FB" w:rsidRDefault="00D75AD6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第六名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:3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分，計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__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場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BC336F" w14:textId="77777777" w:rsidR="006D44FB" w:rsidRDefault="006D44FB">
            <w:pPr>
              <w:widowControl/>
              <w:spacing w:line="360" w:lineRule="exact"/>
              <w:ind w:right="847" w:hanging="1560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6D44FB" w14:paraId="1B36CEE7" w14:textId="77777777">
        <w:tblPrEx>
          <w:tblCellMar>
            <w:top w:w="0" w:type="dxa"/>
            <w:bottom w:w="0" w:type="dxa"/>
          </w:tblCellMar>
        </w:tblPrEx>
        <w:trPr>
          <w:trHeight w:val="1819"/>
          <w:jc w:val="center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B8701B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  <w:lang w:eastAsia="en-US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B19E91" w14:textId="77777777" w:rsidR="006D44FB" w:rsidRDefault="00D75AD6">
            <w:pPr>
              <w:spacing w:line="320" w:lineRule="exact"/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近三年參加</w:t>
            </w:r>
            <w:r>
              <w:rPr>
                <w:rFonts w:ascii="標楷體" w:eastAsia="標楷體" w:hAnsi="標楷體" w:cs="新細明體"/>
                <w:b/>
                <w:kern w:val="0"/>
                <w:szCs w:val="24"/>
              </w:rPr>
              <w:t>全國性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體育賽事之成績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1CE3BD" w14:textId="77777777" w:rsidR="006D44FB" w:rsidRDefault="006D44FB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5992F0" w14:textId="77777777" w:rsidR="006D44FB" w:rsidRDefault="00D75AD6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第一名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:9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分，計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__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場</w:t>
            </w:r>
          </w:p>
          <w:p w14:paraId="2C66F3C1" w14:textId="77777777" w:rsidR="006D44FB" w:rsidRDefault="00D75AD6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第二名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:7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分，計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__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場</w:t>
            </w:r>
          </w:p>
          <w:p w14:paraId="04A2028B" w14:textId="77777777" w:rsidR="006D44FB" w:rsidRDefault="00D75AD6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第三名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:5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分，計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__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場</w:t>
            </w:r>
          </w:p>
          <w:p w14:paraId="5648304A" w14:textId="77777777" w:rsidR="006D44FB" w:rsidRDefault="00D75AD6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第四名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:4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分，計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__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場</w:t>
            </w:r>
          </w:p>
          <w:p w14:paraId="2A715DA7" w14:textId="77777777" w:rsidR="006D44FB" w:rsidRDefault="00D75AD6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第五名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:3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分，計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__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場</w:t>
            </w:r>
          </w:p>
          <w:p w14:paraId="5A22902E" w14:textId="77777777" w:rsidR="006D44FB" w:rsidRDefault="00D75AD6">
            <w:pPr>
              <w:spacing w:line="36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第六名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:2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分，計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__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場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B021D9B" w14:textId="77777777" w:rsidR="006D44FB" w:rsidRDefault="006D44FB">
            <w:pPr>
              <w:ind w:right="847" w:hanging="1560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6D44FB" w14:paraId="0DC8EE42" w14:textId="77777777">
        <w:tblPrEx>
          <w:tblCellMar>
            <w:top w:w="0" w:type="dxa"/>
            <w:bottom w:w="0" w:type="dxa"/>
          </w:tblCellMar>
        </w:tblPrEx>
        <w:trPr>
          <w:trHeight w:val="1662"/>
          <w:jc w:val="center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AC36AE" w14:textId="77777777" w:rsidR="006D44FB" w:rsidRDefault="00D75AD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  <w:lang w:eastAsia="en-US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  <w:lang w:eastAsia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BA84FC" w14:textId="77777777" w:rsidR="006D44FB" w:rsidRDefault="00D75AD6">
            <w:pPr>
              <w:spacing w:line="320" w:lineRule="exact"/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近三年參加</w:t>
            </w:r>
            <w:r>
              <w:rPr>
                <w:rFonts w:ascii="標楷體" w:eastAsia="標楷體" w:hAnsi="標楷體" w:cs="新細明體"/>
                <w:b/>
                <w:kern w:val="0"/>
                <w:szCs w:val="24"/>
              </w:rPr>
              <w:t>區域性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體育賽事之成績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8C6DDE" w14:textId="77777777" w:rsidR="006D44FB" w:rsidRDefault="006D44FB">
            <w:pPr>
              <w:rPr>
                <w:rFonts w:ascii="標楷體" w:eastAsia="標楷體" w:hAnsi="標楷體"/>
              </w:rPr>
            </w:pP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5FD1F0" w14:textId="77777777" w:rsidR="006D44FB" w:rsidRDefault="00D75AD6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第一名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:8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分，計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__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場</w:t>
            </w:r>
          </w:p>
          <w:p w14:paraId="7005BA6D" w14:textId="77777777" w:rsidR="006D44FB" w:rsidRDefault="00D75AD6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第二名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:6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分，計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__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場</w:t>
            </w:r>
          </w:p>
          <w:p w14:paraId="26CDEA6D" w14:textId="77777777" w:rsidR="006D44FB" w:rsidRDefault="00D75AD6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第三名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:5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分，計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__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場</w:t>
            </w:r>
          </w:p>
          <w:p w14:paraId="44A710C5" w14:textId="77777777" w:rsidR="006D44FB" w:rsidRDefault="00D75AD6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第四名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:4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分，計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__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場</w:t>
            </w:r>
          </w:p>
          <w:p w14:paraId="583B1FBF" w14:textId="77777777" w:rsidR="006D44FB" w:rsidRDefault="00D75AD6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第五名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:3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分，計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__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場</w:t>
            </w:r>
          </w:p>
          <w:p w14:paraId="6F3DB57B" w14:textId="77777777" w:rsidR="006D44FB" w:rsidRDefault="00D75AD6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第六名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:2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分，計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__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場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681A62" w14:textId="77777777" w:rsidR="006D44FB" w:rsidRDefault="006D44FB">
            <w:pPr>
              <w:widowControl/>
              <w:spacing w:line="480" w:lineRule="exact"/>
              <w:ind w:right="847" w:hanging="1560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6D44FB" w14:paraId="421B95EB" w14:textId="77777777">
        <w:tblPrEx>
          <w:tblCellMar>
            <w:top w:w="0" w:type="dxa"/>
            <w:bottom w:w="0" w:type="dxa"/>
          </w:tblCellMar>
        </w:tblPrEx>
        <w:trPr>
          <w:trHeight w:val="1545"/>
          <w:jc w:val="center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69067B" w14:textId="77777777" w:rsidR="006D44FB" w:rsidRDefault="00D75AD6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  <w:lang w:eastAsia="en-US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  <w:lang w:eastAsia="en-US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2A98D8" w14:textId="77777777" w:rsidR="006D44FB" w:rsidRDefault="00D75AD6">
            <w:pPr>
              <w:widowControl/>
              <w:spacing w:line="320" w:lineRule="exact"/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近三年參加</w:t>
            </w:r>
            <w:r>
              <w:rPr>
                <w:rFonts w:ascii="標楷體" w:eastAsia="標楷體" w:hAnsi="標楷體" w:cs="新細明體"/>
                <w:b/>
                <w:kern w:val="0"/>
                <w:szCs w:val="24"/>
              </w:rPr>
              <w:t>全市性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體育賽事之成績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364931" w14:textId="77777777" w:rsidR="006D44FB" w:rsidRDefault="006D44FB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A2DBE0" w14:textId="77777777" w:rsidR="006D44FB" w:rsidRDefault="00D75AD6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第一名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:7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分，計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__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場</w:t>
            </w:r>
          </w:p>
          <w:p w14:paraId="78DA22F9" w14:textId="77777777" w:rsidR="006D44FB" w:rsidRDefault="00D75AD6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第二名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:5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分，計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__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場</w:t>
            </w:r>
          </w:p>
          <w:p w14:paraId="637C9B5F" w14:textId="77777777" w:rsidR="006D44FB" w:rsidRDefault="00D75AD6">
            <w:pPr>
              <w:widowControl/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第三名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:4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分，計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__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場</w:t>
            </w:r>
          </w:p>
          <w:p w14:paraId="3E618186" w14:textId="77777777" w:rsidR="006D44FB" w:rsidRDefault="00D75AD6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第四名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:3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分，計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__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場</w:t>
            </w:r>
          </w:p>
          <w:p w14:paraId="3DB2CEBE" w14:textId="77777777" w:rsidR="006D44FB" w:rsidRDefault="00D75AD6">
            <w:pPr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第五名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:2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分，計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__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場</w:t>
            </w:r>
          </w:p>
          <w:p w14:paraId="0FB2196E" w14:textId="77777777" w:rsidR="006D44FB" w:rsidRDefault="00D75AD6">
            <w:pPr>
              <w:widowControl/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第六名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:1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分，計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__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場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865299" w14:textId="77777777" w:rsidR="006D44FB" w:rsidRDefault="006D44FB">
            <w:pPr>
              <w:widowControl/>
              <w:spacing w:line="480" w:lineRule="exact"/>
              <w:ind w:right="847" w:hanging="1560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6D44FB" w14:paraId="5C3A3EE0" w14:textId="77777777">
        <w:tblPrEx>
          <w:tblCellMar>
            <w:top w:w="0" w:type="dxa"/>
            <w:bottom w:w="0" w:type="dxa"/>
          </w:tblCellMar>
        </w:tblPrEx>
        <w:trPr>
          <w:trHeight w:val="113"/>
          <w:jc w:val="center"/>
        </w:trPr>
        <w:tc>
          <w:tcPr>
            <w:tcW w:w="90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532626" w14:textId="77777777" w:rsidR="006D44FB" w:rsidRDefault="00D75AD6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 w:val="32"/>
                <w:szCs w:val="24"/>
              </w:rPr>
              <w:t>總計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EB481D" w14:textId="77777777" w:rsidR="006D44FB" w:rsidRDefault="006D44FB">
            <w:pPr>
              <w:widowControl/>
              <w:spacing w:line="480" w:lineRule="exact"/>
              <w:ind w:right="847" w:hanging="1560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6D44FB" w14:paraId="7CA5050E" w14:textId="77777777">
        <w:tblPrEx>
          <w:tblCellMar>
            <w:top w:w="0" w:type="dxa"/>
            <w:bottom w:w="0" w:type="dxa"/>
          </w:tblCellMar>
        </w:tblPrEx>
        <w:trPr>
          <w:trHeight w:val="488"/>
          <w:jc w:val="center"/>
        </w:trPr>
        <w:tc>
          <w:tcPr>
            <w:tcW w:w="108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8AF602" w14:textId="77777777" w:rsidR="006D44FB" w:rsidRDefault="00D75AD6">
            <w:pPr>
              <w:spacing w:line="480" w:lineRule="exact"/>
              <w:ind w:left="480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推薦單位負責人或教練簽章：</w:t>
            </w:r>
          </w:p>
          <w:p w14:paraId="0B0C9461" w14:textId="77777777" w:rsidR="006D44FB" w:rsidRDefault="006D44FB">
            <w:pPr>
              <w:widowControl/>
              <w:spacing w:line="480" w:lineRule="exact"/>
              <w:ind w:right="847" w:hanging="1560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</w:tbl>
    <w:p w14:paraId="61BFF6A6" w14:textId="77777777" w:rsidR="006D44FB" w:rsidRDefault="00D75AD6">
      <w:pPr>
        <w:spacing w:line="480" w:lineRule="exact"/>
        <w:ind w:left="-283" w:right="-458" w:hanging="286"/>
        <w:sectPr w:rsidR="006D44FB">
          <w:footerReference w:type="default" r:id="rId9"/>
          <w:pgSz w:w="11906" w:h="16838"/>
          <w:pgMar w:top="1440" w:right="1080" w:bottom="1440" w:left="1080" w:header="720" w:footer="720" w:gutter="0"/>
          <w:cols w:space="720"/>
          <w:docGrid w:type="lines" w:linePitch="570"/>
        </w:sectPr>
      </w:pPr>
      <w:r>
        <w:rPr>
          <w:rFonts w:ascii="標楷體" w:eastAsia="標楷體" w:hAnsi="標楷體" w:cs="新細明體"/>
          <w:kern w:val="0"/>
          <w:szCs w:val="24"/>
        </w:rPr>
        <w:t>※</w:t>
      </w:r>
      <w:r>
        <w:rPr>
          <w:rFonts w:ascii="標楷體" w:eastAsia="標楷體" w:hAnsi="標楷體" w:cs="新細明體"/>
          <w:kern w:val="0"/>
          <w:szCs w:val="24"/>
        </w:rPr>
        <w:t>競賽項目</w:t>
      </w:r>
      <w:r>
        <w:rPr>
          <w:rFonts w:ascii="標楷體" w:eastAsia="標楷體" w:hAnsi="標楷體" w:cs="新細明體"/>
          <w:kern w:val="0"/>
          <w:szCs w:val="24"/>
        </w:rPr>
        <w:t>/</w:t>
      </w:r>
      <w:proofErr w:type="gramStart"/>
      <w:r>
        <w:rPr>
          <w:rFonts w:ascii="標楷體" w:eastAsia="標楷體" w:hAnsi="標楷體" w:cs="新細明體"/>
          <w:kern w:val="0"/>
          <w:szCs w:val="24"/>
        </w:rPr>
        <w:t>量級請依照</w:t>
      </w:r>
      <w:proofErr w:type="gramEnd"/>
      <w:r>
        <w:rPr>
          <w:rFonts w:ascii="標楷體" w:eastAsia="標楷體" w:hAnsi="標楷體" w:cs="新細明體"/>
          <w:kern w:val="0"/>
          <w:szCs w:val="24"/>
        </w:rPr>
        <w:t>116</w:t>
      </w:r>
      <w:r>
        <w:rPr>
          <w:rFonts w:ascii="標楷體" w:eastAsia="標楷體" w:hAnsi="標楷體" w:cs="新細明體"/>
          <w:kern w:val="0"/>
          <w:szCs w:val="24"/>
        </w:rPr>
        <w:t>年全國原住民族運動會各項技術手冊填寫</w:t>
      </w:r>
      <w:r>
        <w:rPr>
          <w:rFonts w:ascii="標楷體" w:eastAsia="標楷體" w:hAnsi="標楷體"/>
          <w:szCs w:val="24"/>
        </w:rPr>
        <w:t>，若</w:t>
      </w:r>
      <w:r>
        <w:rPr>
          <w:rFonts w:ascii="標楷體" w:eastAsia="標楷體" w:hAnsi="標楷體"/>
          <w:szCs w:val="24"/>
        </w:rPr>
        <w:t>116</w:t>
      </w:r>
      <w:r>
        <w:rPr>
          <w:rFonts w:ascii="標楷體" w:eastAsia="標楷體" w:hAnsi="標楷體"/>
          <w:szCs w:val="24"/>
        </w:rPr>
        <w:t>年技術手冊尚未公告，則請依據</w:t>
      </w:r>
      <w:r>
        <w:rPr>
          <w:rFonts w:ascii="標楷體" w:eastAsia="標楷體" w:hAnsi="標楷體"/>
          <w:szCs w:val="24"/>
        </w:rPr>
        <w:t>114</w:t>
      </w:r>
      <w:r>
        <w:rPr>
          <w:rFonts w:ascii="標楷體" w:eastAsia="標楷體" w:hAnsi="標楷體"/>
          <w:szCs w:val="24"/>
        </w:rPr>
        <w:t>年或最近年度有辦理該賽事之</w:t>
      </w:r>
      <w:r>
        <w:rPr>
          <w:rFonts w:ascii="標楷體" w:eastAsia="標楷體" w:hAnsi="標楷體" w:cs="新細明體"/>
          <w:kern w:val="0"/>
          <w:szCs w:val="24"/>
        </w:rPr>
        <w:t>全國原住民族運動會各項技術手冊填寫。</w:t>
      </w:r>
    </w:p>
    <w:p w14:paraId="1C663538" w14:textId="77777777" w:rsidR="006D44FB" w:rsidRDefault="00D75AD6">
      <w:pPr>
        <w:spacing w:line="480" w:lineRule="exact"/>
        <w:ind w:left="-2"/>
        <w:jc w:val="center"/>
      </w:pPr>
      <w:r>
        <w:rPr>
          <w:rFonts w:ascii="標楷體" w:eastAsia="標楷體" w:hAnsi="標楷體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41DBB58B" wp14:editId="24D07CF9">
                <wp:simplePos x="0" y="0"/>
                <wp:positionH relativeFrom="page">
                  <wp:posOffset>171450</wp:posOffset>
                </wp:positionH>
                <wp:positionV relativeFrom="page">
                  <wp:posOffset>339086</wp:posOffset>
                </wp:positionV>
                <wp:extent cx="855348" cy="328297"/>
                <wp:effectExtent l="0" t="0" r="20952" b="14603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82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663169F" w14:textId="77777777" w:rsidR="006D44FB" w:rsidRDefault="00D75AD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DBB58B" id="_x0000_s1027" type="#_x0000_t202" style="position:absolute;left:0;text-align:left;margin-left:13.5pt;margin-top:26.7pt;width:67.35pt;height:25.85pt;z-index:-2516520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" strokeweight=".26467mm">
                <v:textbox style="mso-fit-shape-to-text:t">
                  <w:txbxContent>
                    <w:p w14:paraId="1663169F" w14:textId="77777777" w:rsidR="006D44FB" w:rsidRDefault="00D75AD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標楷體" w:eastAsia="標楷體" w:hAnsi="標楷體" w:cs="新細明體"/>
          <w:kern w:val="0"/>
          <w:sz w:val="32"/>
          <w:szCs w:val="24"/>
        </w:rPr>
        <w:t>116</w:t>
      </w:r>
      <w:r>
        <w:rPr>
          <w:rFonts w:ascii="標楷體" w:eastAsia="標楷體" w:hAnsi="標楷體" w:cs="新細明體"/>
          <w:kern w:val="0"/>
          <w:sz w:val="32"/>
          <w:szCs w:val="24"/>
        </w:rPr>
        <w:t>年全國原住民族運動會</w:t>
      </w:r>
      <w:proofErr w:type="gramStart"/>
      <w:r>
        <w:rPr>
          <w:rFonts w:ascii="標楷體" w:eastAsia="標楷體" w:hAnsi="標楷體" w:cs="新細明體"/>
          <w:kern w:val="0"/>
          <w:sz w:val="32"/>
          <w:szCs w:val="24"/>
        </w:rPr>
        <w:t>臺</w:t>
      </w:r>
      <w:proofErr w:type="gramEnd"/>
      <w:r>
        <w:rPr>
          <w:rFonts w:ascii="標楷體" w:eastAsia="標楷體" w:hAnsi="標楷體" w:cs="新細明體"/>
          <w:kern w:val="0"/>
          <w:sz w:val="32"/>
          <w:szCs w:val="24"/>
        </w:rPr>
        <w:t>中市代表隊徵召</w:t>
      </w:r>
      <w:r>
        <w:rPr>
          <w:rFonts w:ascii="標楷體" w:eastAsia="標楷體" w:hAnsi="標楷體"/>
          <w:kern w:val="0"/>
          <w:sz w:val="32"/>
          <w:szCs w:val="24"/>
        </w:rPr>
        <w:t>計分表</w:t>
      </w:r>
      <w:r>
        <w:rPr>
          <w:rFonts w:ascii="標楷體" w:eastAsia="標楷體" w:hAnsi="標楷體"/>
          <w:kern w:val="0"/>
          <w:sz w:val="32"/>
          <w:szCs w:val="24"/>
        </w:rPr>
        <w:t>(</w:t>
      </w:r>
      <w:r>
        <w:rPr>
          <w:rFonts w:ascii="標楷體" w:eastAsia="標楷體" w:hAnsi="標楷體"/>
          <w:kern w:val="0"/>
          <w:sz w:val="32"/>
          <w:szCs w:val="24"/>
        </w:rPr>
        <w:t>團體</w:t>
      </w:r>
      <w:r>
        <w:rPr>
          <w:rFonts w:ascii="標楷體" w:eastAsia="標楷體" w:hAnsi="標楷體"/>
          <w:kern w:val="0"/>
          <w:sz w:val="32"/>
          <w:szCs w:val="24"/>
        </w:rPr>
        <w:t>)</w:t>
      </w:r>
    </w:p>
    <w:tbl>
      <w:tblPr>
        <w:tblW w:w="16019" w:type="dxa"/>
        <w:tblInd w:w="-9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2"/>
        <w:gridCol w:w="2126"/>
        <w:gridCol w:w="1984"/>
        <w:gridCol w:w="1961"/>
        <w:gridCol w:w="15"/>
        <w:gridCol w:w="4252"/>
        <w:gridCol w:w="9"/>
        <w:gridCol w:w="2977"/>
        <w:gridCol w:w="1843"/>
      </w:tblGrid>
      <w:tr w:rsidR="006D44FB" w14:paraId="61245080" w14:textId="77777777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1601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1462F0" w14:textId="77777777" w:rsidR="006D44FB" w:rsidRDefault="00D75AD6">
            <w:pPr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學校或單位名稱：</w:t>
            </w:r>
          </w:p>
        </w:tc>
      </w:tr>
      <w:tr w:rsidR="006D44FB" w14:paraId="2ABEE2F6" w14:textId="77777777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111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312AFF" w14:textId="77777777" w:rsidR="006D44FB" w:rsidRDefault="00D75AD6"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聯絡地址：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E4B5312" w14:textId="77777777" w:rsidR="006D44FB" w:rsidRDefault="00D75AD6">
            <w:pPr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聯絡電話：</w:t>
            </w:r>
          </w:p>
        </w:tc>
      </w:tr>
      <w:tr w:rsidR="006D44FB" w14:paraId="6C655F6C" w14:textId="77777777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15AFEF" w14:textId="77777777" w:rsidR="006D44FB" w:rsidRDefault="00D75AD6">
            <w:pPr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領隊姓名</w:t>
            </w: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:</w:t>
            </w:r>
          </w:p>
        </w:tc>
        <w:tc>
          <w:tcPr>
            <w:tcW w:w="6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30B6958" w14:textId="77777777" w:rsidR="006D44FB" w:rsidRDefault="00D75AD6">
            <w:pPr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管理姓名</w:t>
            </w: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: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7D5492F" w14:textId="77777777" w:rsidR="006D44FB" w:rsidRDefault="00D75AD6">
            <w:pPr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教練姓名：</w:t>
            </w:r>
          </w:p>
        </w:tc>
      </w:tr>
      <w:tr w:rsidR="006D44FB" w14:paraId="4B93F8DC" w14:textId="77777777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0A99CA" w14:textId="77777777" w:rsidR="006D44FB" w:rsidRDefault="00D75AD6">
            <w:pPr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競賽種類：</w:t>
            </w:r>
          </w:p>
        </w:tc>
        <w:tc>
          <w:tcPr>
            <w:tcW w:w="82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BA8F0F" w14:textId="77777777" w:rsidR="006D44FB" w:rsidRDefault="00D75AD6">
            <w:pPr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競賽分組：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0F0087" w14:textId="77777777" w:rsidR="006D44FB" w:rsidRDefault="00D75AD6">
            <w:pPr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競賽項目：</w:t>
            </w:r>
          </w:p>
        </w:tc>
      </w:tr>
      <w:tr w:rsidR="006D44FB" w14:paraId="62379843" w14:textId="77777777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BEE425" w14:textId="77777777" w:rsidR="006D44FB" w:rsidRDefault="00D75AD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序號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431936" w14:textId="77777777" w:rsidR="006D44FB" w:rsidRDefault="00D75AD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選手姓名</w:t>
            </w:r>
          </w:p>
        </w:tc>
        <w:tc>
          <w:tcPr>
            <w:tcW w:w="3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2B082D" w14:textId="77777777" w:rsidR="006D44FB" w:rsidRDefault="00D75AD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賽事類別</w:t>
            </w:r>
          </w:p>
        </w:tc>
        <w:tc>
          <w:tcPr>
            <w:tcW w:w="4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6E5A533" w14:textId="77777777" w:rsidR="006D44FB" w:rsidRDefault="00D75AD6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年度及賽事名稱</w:t>
            </w:r>
          </w:p>
          <w:p w14:paraId="62FF834C" w14:textId="77777777" w:rsidR="006D44FB" w:rsidRDefault="00D75AD6">
            <w:pPr>
              <w:jc w:val="center"/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依年次排序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F5CD87E" w14:textId="77777777" w:rsidR="006D44FB" w:rsidRDefault="00D75AD6">
            <w:pPr>
              <w:jc w:val="center"/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給分</w:t>
            </w:r>
            <w:proofErr w:type="spellStart"/>
            <w:r>
              <w:rPr>
                <w:rFonts w:ascii="標楷體" w:eastAsia="標楷體" w:hAnsi="標楷體" w:cs="新細明體"/>
                <w:bCs/>
                <w:kern w:val="0"/>
                <w:szCs w:val="24"/>
                <w:lang w:eastAsia="en-US"/>
              </w:rPr>
              <w:t>標準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7EA4A78" w14:textId="77777777" w:rsidR="006D44FB" w:rsidRDefault="00D75AD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計分</w:t>
            </w:r>
          </w:p>
        </w:tc>
      </w:tr>
      <w:tr w:rsidR="006D44FB" w14:paraId="58EED5A2" w14:textId="77777777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D924CD" w14:textId="77777777" w:rsidR="006D44FB" w:rsidRDefault="00D75AD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範例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657382" w14:textId="77777777" w:rsidR="006D44FB" w:rsidRDefault="00D75AD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王嘉義</w:t>
            </w:r>
          </w:p>
        </w:tc>
        <w:tc>
          <w:tcPr>
            <w:tcW w:w="3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0D346B" w14:textId="77777777" w:rsidR="006D44FB" w:rsidRDefault="00D75AD6">
            <w:pPr>
              <w:spacing w:line="320" w:lineRule="exact"/>
              <w:jc w:val="center"/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近三年參加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全國性</w:t>
            </w: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體育賽事之成績</w:t>
            </w:r>
          </w:p>
        </w:tc>
        <w:tc>
          <w:tcPr>
            <w:tcW w:w="4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2A0BFD2" w14:textId="77777777" w:rsidR="006D44FB" w:rsidRDefault="00D75AD6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114○○○</w:t>
            </w:r>
            <w:proofErr w:type="gramStart"/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盃</w:t>
            </w:r>
            <w:proofErr w:type="gramEnd"/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籃球錦標賽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BEB91AF" w14:textId="77777777" w:rsidR="006D44FB" w:rsidRDefault="00D75AD6">
            <w:pPr>
              <w:spacing w:line="320" w:lineRule="exact"/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第一名</w:t>
            </w: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:9</w:t>
            </w: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分，計</w:t>
            </w: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2</w:t>
            </w: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場</w:t>
            </w:r>
          </w:p>
          <w:p w14:paraId="4740E1D5" w14:textId="77777777" w:rsidR="006D44FB" w:rsidRDefault="00D75AD6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第二名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:7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分，計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F249181" w14:textId="77777777" w:rsidR="006D44FB" w:rsidRDefault="006D44FB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</w:p>
        </w:tc>
      </w:tr>
      <w:tr w:rsidR="006D44FB" w14:paraId="4961E845" w14:textId="77777777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868489" w14:textId="77777777" w:rsidR="006D44FB" w:rsidRDefault="00D75AD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77010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B2C5B2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D56F3C3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BD25F39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09BF064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6D44FB" w14:paraId="19F36F9E" w14:textId="77777777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884E5" w14:textId="77777777" w:rsidR="006D44FB" w:rsidRDefault="00D75AD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AF1942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68F189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806F894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E7AF726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E6814D2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6D44FB" w14:paraId="4A467AA3" w14:textId="77777777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0DC423" w14:textId="77777777" w:rsidR="006D44FB" w:rsidRDefault="00D75AD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2A2DFC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32EA06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F48BAF9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439D7A5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A12B214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6D44FB" w14:paraId="72C2EF4F" w14:textId="77777777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DBA319" w14:textId="77777777" w:rsidR="006D44FB" w:rsidRDefault="00D75AD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0CAE6D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8C7C37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E86240C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B21A092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419F46F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6D44FB" w14:paraId="35578335" w14:textId="77777777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639140" w14:textId="77777777" w:rsidR="006D44FB" w:rsidRDefault="00D75AD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C81F49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6527F6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8BAC655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0578D0A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9CA6A2A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6D44FB" w14:paraId="6F1EBA07" w14:textId="77777777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5159B3" w14:textId="77777777" w:rsidR="006D44FB" w:rsidRDefault="00D75AD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EB12E0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3FF61E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1D18F1A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F6BA6BE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E8C01C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6D44FB" w14:paraId="27063EFF" w14:textId="77777777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D37FCE" w14:textId="77777777" w:rsidR="006D44FB" w:rsidRDefault="00D75AD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DAAC9F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1D1EBC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C30FD5F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E74EEA4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6F3EE36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6D44FB" w14:paraId="29D30288" w14:textId="77777777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AB8B03" w14:textId="77777777" w:rsidR="006D44FB" w:rsidRDefault="00D75AD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00CBC8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967B64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6088CF6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11486D9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B85DF45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6D44FB" w14:paraId="5817FD04" w14:textId="77777777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14DDAF" w14:textId="77777777" w:rsidR="006D44FB" w:rsidRDefault="00D75AD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893C3A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D887B9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ADBB62D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9E89A76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B7A90F5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6D44FB" w14:paraId="30630284" w14:textId="77777777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525F97" w14:textId="77777777" w:rsidR="006D44FB" w:rsidRDefault="00D75AD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10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9F53B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B195F2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D269FD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C38D929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BEFFA53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6D44FB" w14:paraId="63E34863" w14:textId="77777777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645CEA" w14:textId="77777777" w:rsidR="006D44FB" w:rsidRDefault="00D75AD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11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4D6A7A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FAB29F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2A3519C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E7E8AF6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7A5EF89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6D44FB" w14:paraId="5AFFB5A4" w14:textId="77777777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5CF434" w14:textId="77777777" w:rsidR="006D44FB" w:rsidRDefault="00D75AD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12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113A7F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FDD82D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E5B1F78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8D338BA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A341469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6D44FB" w14:paraId="6A7F375F" w14:textId="77777777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E848F2" w14:textId="77777777" w:rsidR="006D44FB" w:rsidRDefault="00D75AD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lastRenderedPageBreak/>
              <w:t>13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4322C3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96B2E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AB1A379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BD911AD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18806F1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6D44FB" w14:paraId="679A3827" w14:textId="77777777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C1FF7" w14:textId="77777777" w:rsidR="006D44FB" w:rsidRDefault="00D75AD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14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30227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D64737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F76F9E6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25DBC22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1071414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6D44FB" w14:paraId="3C0D2E48" w14:textId="77777777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92ECD" w14:textId="77777777" w:rsidR="006D44FB" w:rsidRDefault="00D75AD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15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3520E6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3BFAC2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0FD133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2D95A82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77203EC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6D44FB" w14:paraId="591AA6D2" w14:textId="77777777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B546D0" w14:textId="77777777" w:rsidR="006D44FB" w:rsidRDefault="00D75AD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6A7E6B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809515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CE401AC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221026C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766AD7F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6D44FB" w14:paraId="105ED58C" w14:textId="77777777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7E9D47" w14:textId="77777777" w:rsidR="006D44FB" w:rsidRDefault="00D75AD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17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64A894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A3EBF0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59F3C89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8E2589D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E6E8130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6D44FB" w14:paraId="30984588" w14:textId="77777777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31DCC" w14:textId="77777777" w:rsidR="006D44FB" w:rsidRDefault="00D75AD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18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0AEEF4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7DEA4B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8922F6B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B31CC1F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070C090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6D44FB" w14:paraId="06EC39DD" w14:textId="77777777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B03790" w14:textId="77777777" w:rsidR="006D44FB" w:rsidRDefault="00D75AD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19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08240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A1C383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ED678F2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4EA953C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66BF6E9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6D44FB" w14:paraId="5F0E0596" w14:textId="77777777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74985F" w14:textId="77777777" w:rsidR="006D44FB" w:rsidRDefault="00D75AD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20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063A1F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39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F08749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A82D510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8347C9C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09D568B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6D44FB" w14:paraId="3C6D9D9D" w14:textId="77777777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141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F92555" w14:textId="77777777" w:rsidR="006D44FB" w:rsidRDefault="00D75AD6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bCs/>
                <w:kern w:val="0"/>
                <w:szCs w:val="24"/>
              </w:rPr>
              <w:t>總計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C19FF8C" w14:textId="77777777" w:rsidR="006D44FB" w:rsidRDefault="006D44FB">
            <w:pPr>
              <w:jc w:val="center"/>
              <w:rPr>
                <w:rFonts w:ascii="標楷體" w:eastAsia="標楷體" w:hAnsi="標楷體" w:cs="標楷體"/>
                <w:bCs/>
                <w:kern w:val="0"/>
                <w:szCs w:val="24"/>
              </w:rPr>
            </w:pPr>
          </w:p>
        </w:tc>
      </w:tr>
      <w:tr w:rsidR="006D44FB" w14:paraId="35F20DC0" w14:textId="77777777">
        <w:tblPrEx>
          <w:tblCellMar>
            <w:top w:w="0" w:type="dxa"/>
            <w:bottom w:w="0" w:type="dxa"/>
          </w:tblCellMar>
        </w:tblPrEx>
        <w:trPr>
          <w:trHeight w:val="1625"/>
        </w:trPr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45E56" w14:textId="77777777" w:rsidR="006D44FB" w:rsidRDefault="00D75AD6">
            <w:pPr>
              <w:widowControl/>
              <w:spacing w:line="32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單位負責人或教練簽章：</w:t>
            </w:r>
          </w:p>
        </w:tc>
        <w:tc>
          <w:tcPr>
            <w:tcW w:w="1304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3DBF6" w14:textId="77777777" w:rsidR="006D44FB" w:rsidRDefault="00D75AD6">
            <w:pPr>
              <w:widowControl/>
              <w:spacing w:line="32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組隊單位實力評估自述：</w:t>
            </w:r>
          </w:p>
          <w:p w14:paraId="097A5A97" w14:textId="77777777" w:rsidR="006D44FB" w:rsidRDefault="006D44FB">
            <w:pPr>
              <w:widowControl/>
              <w:spacing w:line="32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</w:p>
        </w:tc>
      </w:tr>
    </w:tbl>
    <w:p w14:paraId="22064FC0" w14:textId="77777777" w:rsidR="006D44FB" w:rsidRDefault="00D75AD6">
      <w:pPr>
        <w:spacing w:line="480" w:lineRule="exact"/>
        <w:ind w:left="-283" w:right="-458" w:hanging="286"/>
        <w:sectPr w:rsidR="006D44FB">
          <w:footerReference w:type="default" r:id="rId10"/>
          <w:pgSz w:w="16838" w:h="11906" w:orient="landscape"/>
          <w:pgMar w:top="1077" w:right="1440" w:bottom="1077" w:left="1440" w:header="720" w:footer="720" w:gutter="0"/>
          <w:cols w:space="720"/>
          <w:docGrid w:type="linesAndChars" w:linePitch="498"/>
        </w:sectPr>
      </w:pPr>
      <w:r>
        <w:rPr>
          <w:rFonts w:ascii="標楷體" w:eastAsia="標楷體" w:hAnsi="標楷體" w:cs="新細明體"/>
          <w:kern w:val="0"/>
          <w:szCs w:val="24"/>
        </w:rPr>
        <w:t>※</w:t>
      </w:r>
      <w:r>
        <w:rPr>
          <w:rFonts w:ascii="標楷體" w:eastAsia="標楷體" w:hAnsi="標楷體" w:cs="新細明體"/>
          <w:kern w:val="0"/>
          <w:szCs w:val="24"/>
        </w:rPr>
        <w:t>競賽項目</w:t>
      </w:r>
      <w:r>
        <w:rPr>
          <w:rFonts w:ascii="標楷體" w:eastAsia="標楷體" w:hAnsi="標楷體" w:cs="新細明體"/>
          <w:kern w:val="0"/>
          <w:szCs w:val="24"/>
        </w:rPr>
        <w:t>/</w:t>
      </w:r>
      <w:proofErr w:type="gramStart"/>
      <w:r>
        <w:rPr>
          <w:rFonts w:ascii="標楷體" w:eastAsia="標楷體" w:hAnsi="標楷體" w:cs="新細明體"/>
          <w:kern w:val="0"/>
          <w:szCs w:val="24"/>
        </w:rPr>
        <w:t>量級請依照</w:t>
      </w:r>
      <w:proofErr w:type="gramEnd"/>
      <w:r>
        <w:rPr>
          <w:rFonts w:ascii="標楷體" w:eastAsia="標楷體" w:hAnsi="標楷體" w:cs="新細明體"/>
          <w:kern w:val="0"/>
          <w:szCs w:val="24"/>
        </w:rPr>
        <w:t>116</w:t>
      </w:r>
      <w:r>
        <w:rPr>
          <w:rFonts w:ascii="標楷體" w:eastAsia="標楷體" w:hAnsi="標楷體" w:cs="新細明體"/>
          <w:kern w:val="0"/>
          <w:szCs w:val="24"/>
        </w:rPr>
        <w:t>年全國原住民族運動會各項技術手冊填寫</w:t>
      </w:r>
      <w:r>
        <w:rPr>
          <w:rFonts w:ascii="標楷體" w:eastAsia="標楷體" w:hAnsi="標楷體"/>
          <w:szCs w:val="24"/>
        </w:rPr>
        <w:t>，若</w:t>
      </w:r>
      <w:r>
        <w:rPr>
          <w:rFonts w:ascii="標楷體" w:eastAsia="標楷體" w:hAnsi="標楷體"/>
          <w:szCs w:val="24"/>
        </w:rPr>
        <w:t>116</w:t>
      </w:r>
      <w:r>
        <w:rPr>
          <w:rFonts w:ascii="標楷體" w:eastAsia="標楷體" w:hAnsi="標楷體"/>
          <w:szCs w:val="24"/>
        </w:rPr>
        <w:t>年技術手冊尚未公告，則請依據</w:t>
      </w:r>
      <w:r>
        <w:rPr>
          <w:rFonts w:ascii="標楷體" w:eastAsia="標楷體" w:hAnsi="標楷體"/>
          <w:szCs w:val="24"/>
        </w:rPr>
        <w:t>114</w:t>
      </w:r>
      <w:r>
        <w:rPr>
          <w:rFonts w:ascii="標楷體" w:eastAsia="標楷體" w:hAnsi="標楷體"/>
          <w:szCs w:val="24"/>
        </w:rPr>
        <w:t>年或最近年度有辦理該賽事之</w:t>
      </w:r>
      <w:r>
        <w:rPr>
          <w:rFonts w:ascii="標楷體" w:eastAsia="標楷體" w:hAnsi="標楷體" w:cs="新細明體"/>
          <w:kern w:val="0"/>
          <w:szCs w:val="24"/>
        </w:rPr>
        <w:t>全國原住民族運動會各項技術手冊填寫。</w:t>
      </w:r>
    </w:p>
    <w:p w14:paraId="672E39C9" w14:textId="77777777" w:rsidR="006D44FB" w:rsidRDefault="00D75AD6">
      <w:pPr>
        <w:pStyle w:val="2"/>
        <w:spacing w:line="480" w:lineRule="exact"/>
        <w:jc w:val="center"/>
      </w:pPr>
      <w:bookmarkStart w:id="0" w:name="_Toc229126667"/>
      <w:r>
        <w:rPr>
          <w:rFonts w:ascii="標楷體" w:eastAsia="標楷體" w:hAnsi="標楷體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D573060" wp14:editId="44E7BD7F">
                <wp:simplePos x="0" y="0"/>
                <wp:positionH relativeFrom="page">
                  <wp:posOffset>200025</wp:posOffset>
                </wp:positionH>
                <wp:positionV relativeFrom="page">
                  <wp:posOffset>569598</wp:posOffset>
                </wp:positionV>
                <wp:extent cx="855348" cy="328297"/>
                <wp:effectExtent l="0" t="0" r="20952" b="14603"/>
                <wp:wrapNone/>
                <wp:docPr id="3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82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49517B" w14:textId="77777777" w:rsidR="006D44FB" w:rsidRDefault="00D75AD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3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573060" id="_x0000_s1028" type="#_x0000_t202" style="position:absolute;left:0;text-align:left;margin-left:15.75pt;margin-top:44.85pt;width:67.35pt;height:25.85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" strokeweight=".26467mm">
                <v:textbox style="mso-fit-shape-to-text:t">
                  <w:txbxContent>
                    <w:p w14:paraId="0C49517B" w14:textId="77777777" w:rsidR="006D44FB" w:rsidRDefault="00D75AD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標楷體" w:eastAsia="標楷體" w:hAnsi="標楷體"/>
          <w:sz w:val="28"/>
          <w:szCs w:val="28"/>
        </w:rPr>
        <w:t>中華民國</w:t>
      </w:r>
      <w:r>
        <w:rPr>
          <w:rFonts w:ascii="標楷體" w:eastAsia="標楷體" w:hAnsi="標楷體"/>
          <w:sz w:val="28"/>
          <w:szCs w:val="28"/>
        </w:rPr>
        <w:t xml:space="preserve"> 116 </w:t>
      </w:r>
      <w:r>
        <w:rPr>
          <w:rFonts w:ascii="標楷體" w:eastAsia="標楷體" w:hAnsi="標楷體"/>
          <w:sz w:val="28"/>
          <w:szCs w:val="28"/>
        </w:rPr>
        <w:t>年全國原住民族運動會運動員保證書暨個人資料授權同意書</w:t>
      </w:r>
      <w:bookmarkEnd w:id="0"/>
    </w:p>
    <w:p w14:paraId="736BC755" w14:textId="77777777" w:rsidR="006D44FB" w:rsidRDefault="00D75AD6">
      <w:pPr>
        <w:pStyle w:val="HTML"/>
        <w:spacing w:line="480" w:lineRule="exact"/>
        <w:ind w:firstLine="87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本人確實符合參加中華民國</w:t>
      </w:r>
      <w:r>
        <w:rPr>
          <w:rFonts w:ascii="標楷體" w:eastAsia="標楷體" w:hAnsi="標楷體"/>
          <w:sz w:val="28"/>
          <w:szCs w:val="28"/>
        </w:rPr>
        <w:t xml:space="preserve"> 116 </w:t>
      </w:r>
      <w:r>
        <w:rPr>
          <w:rFonts w:ascii="標楷體" w:eastAsia="標楷體" w:hAnsi="標楷體"/>
          <w:sz w:val="28"/>
          <w:szCs w:val="28"/>
        </w:rPr>
        <w:t>年全國原住民族運動會運動員參賽資格，並經醫院檢查，認定可參加劇烈運動競賽之證明已留存備查。</w:t>
      </w:r>
    </w:p>
    <w:p w14:paraId="08CAF6A0" w14:textId="77777777" w:rsidR="006D44FB" w:rsidRDefault="00D75AD6">
      <w:pPr>
        <w:pStyle w:val="HTML"/>
        <w:spacing w:line="480" w:lineRule="auto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代表單位：</w:t>
      </w:r>
    </w:p>
    <w:p w14:paraId="6D641D95" w14:textId="77777777" w:rsidR="006D44FB" w:rsidRDefault="00D75AD6">
      <w:pPr>
        <w:pStyle w:val="HTML"/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姓名：</w:t>
      </w:r>
    </w:p>
    <w:p w14:paraId="34CFC594" w14:textId="77777777" w:rsidR="006D44FB" w:rsidRDefault="00D75AD6">
      <w:pPr>
        <w:pStyle w:val="HTML"/>
        <w:spacing w:line="360" w:lineRule="auto"/>
        <w:jc w:val="both"/>
      </w:pPr>
      <w:r>
        <w:rPr>
          <w:rFonts w:ascii="標楷體" w:eastAsia="標楷體" w:hAnsi="標楷體"/>
          <w:sz w:val="28"/>
          <w:szCs w:val="28"/>
        </w:rPr>
        <w:t>性別：</w:t>
      </w:r>
      <w:r>
        <w:rPr>
          <w:rFonts w:ascii="標楷體" w:eastAsia="標楷體" w:hAnsi="標楷體"/>
          <w:spacing w:val="-2"/>
          <w:sz w:val="28"/>
          <w:szCs w:val="28"/>
        </w:rPr>
        <w:t>□</w:t>
      </w:r>
      <w:r>
        <w:rPr>
          <w:rFonts w:ascii="標楷體" w:eastAsia="標楷體" w:hAnsi="標楷體"/>
          <w:spacing w:val="-2"/>
          <w:sz w:val="28"/>
          <w:szCs w:val="28"/>
        </w:rPr>
        <w:t>男</w:t>
      </w:r>
      <w:r>
        <w:rPr>
          <w:rFonts w:ascii="標楷體" w:eastAsia="標楷體" w:hAnsi="標楷體"/>
          <w:spacing w:val="-2"/>
          <w:sz w:val="28"/>
          <w:szCs w:val="28"/>
        </w:rPr>
        <w:t xml:space="preserve"> □</w:t>
      </w:r>
      <w:r>
        <w:rPr>
          <w:rFonts w:ascii="標楷體" w:eastAsia="標楷體" w:hAnsi="標楷體"/>
          <w:spacing w:val="-2"/>
          <w:sz w:val="28"/>
          <w:szCs w:val="28"/>
        </w:rPr>
        <w:t>女</w:t>
      </w:r>
    </w:p>
    <w:p w14:paraId="21DBA0B3" w14:textId="77777777" w:rsidR="006D44FB" w:rsidRDefault="00D75AD6">
      <w:pPr>
        <w:pStyle w:val="HTML"/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出生年月日：民國</w:t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>日</w:t>
      </w:r>
    </w:p>
    <w:p w14:paraId="01B0B604" w14:textId="77777777" w:rsidR="006D44FB" w:rsidRDefault="00D75AD6">
      <w:pPr>
        <w:pStyle w:val="HTML"/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身分證統一編號：</w:t>
      </w:r>
    </w:p>
    <w:p w14:paraId="734379C3" w14:textId="77777777" w:rsidR="006D44FB" w:rsidRDefault="00D75AD6">
      <w:pPr>
        <w:pStyle w:val="HTML"/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參賽種類：</w:t>
      </w:r>
    </w:p>
    <w:p w14:paraId="7EA32486" w14:textId="77777777" w:rsidR="006D44FB" w:rsidRDefault="00D75AD6">
      <w:pPr>
        <w:pStyle w:val="HTML"/>
        <w:spacing w:line="360" w:lineRule="auto"/>
        <w:jc w:val="both"/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5D9D43" wp14:editId="6766CAEF">
                <wp:simplePos x="0" y="0"/>
                <wp:positionH relativeFrom="page">
                  <wp:posOffset>4272918</wp:posOffset>
                </wp:positionH>
                <wp:positionV relativeFrom="paragraph">
                  <wp:posOffset>334167</wp:posOffset>
                </wp:positionV>
                <wp:extent cx="2419987" cy="1608457"/>
                <wp:effectExtent l="0" t="0" r="18413" b="10793"/>
                <wp:wrapNone/>
                <wp:docPr id="4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987" cy="1608457"/>
                        </a:xfrm>
                        <a:prstGeom prst="rect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941EFC6" w14:textId="77777777" w:rsidR="006D44FB" w:rsidRDefault="00D75AD6">
                            <w:pPr>
                              <w:pStyle w:val="af3"/>
                              <w:spacing w:before="86"/>
                              <w:ind w:left="700"/>
                            </w:pPr>
                            <w:r>
                              <w:rPr>
                                <w:rFonts w:ascii="標楷體" w:eastAsia="標楷體" w:hAnsi="標楷體"/>
                                <w:spacing w:val="-1"/>
                              </w:rPr>
                              <w:t>參賽單位承辦單位核章</w:t>
                            </w:r>
                          </w:p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5D9D43" id="Textbox 2" o:spid="_x0000_s1029" type="#_x0000_t202" style="position:absolute;left:0;text-align:left;margin-left:336.45pt;margin-top:26.3pt;width:190.55pt;height:126.6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" filled="f" strokeweight=".26467mm">
                <v:textbox inset="0,0,0,0">
                  <w:txbxContent>
                    <w:p w14:paraId="4941EFC6" w14:textId="77777777" w:rsidR="006D44FB" w:rsidRDefault="00D75AD6">
                      <w:pPr>
                        <w:pStyle w:val="af3"/>
                        <w:spacing w:before="86"/>
                        <w:ind w:left="700"/>
                      </w:pPr>
                      <w:r>
                        <w:rPr>
                          <w:rFonts w:ascii="標楷體" w:eastAsia="標楷體" w:hAnsi="標楷體"/>
                          <w:spacing w:val="-1"/>
                        </w:rPr>
                        <w:t>參賽單位承辦單位核章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標楷體" w:eastAsia="標楷體" w:hAnsi="標楷體"/>
          <w:sz w:val="28"/>
          <w:szCs w:val="28"/>
        </w:rPr>
        <w:t>參賽組別：</w:t>
      </w:r>
      <w:r>
        <w:rPr>
          <w:rFonts w:ascii="標楷體" w:eastAsia="標楷體" w:hAnsi="標楷體"/>
          <w:sz w:val="28"/>
          <w:szCs w:val="28"/>
        </w:rPr>
        <w:t xml:space="preserve"> □</w:t>
      </w:r>
      <w:r>
        <w:rPr>
          <w:rFonts w:ascii="標楷體" w:eastAsia="標楷體" w:hAnsi="標楷體"/>
          <w:sz w:val="28"/>
          <w:szCs w:val="28"/>
        </w:rPr>
        <w:t>少年組</w:t>
      </w:r>
      <w:r>
        <w:rPr>
          <w:rFonts w:ascii="標楷體" w:eastAsia="標楷體" w:hAnsi="標楷體"/>
          <w:sz w:val="28"/>
          <w:szCs w:val="28"/>
        </w:rPr>
        <w:t xml:space="preserve"> □</w:t>
      </w:r>
      <w:r>
        <w:rPr>
          <w:rFonts w:ascii="標楷體" w:eastAsia="標楷體" w:hAnsi="標楷體"/>
          <w:sz w:val="28"/>
          <w:szCs w:val="28"/>
        </w:rPr>
        <w:t>青少年組</w:t>
      </w:r>
      <w:r>
        <w:rPr>
          <w:rFonts w:ascii="標楷體" w:eastAsia="標楷體" w:hAnsi="標楷體"/>
          <w:sz w:val="28"/>
          <w:szCs w:val="28"/>
        </w:rPr>
        <w:t xml:space="preserve"> □</w:t>
      </w:r>
      <w:r>
        <w:rPr>
          <w:rFonts w:ascii="標楷體" w:eastAsia="標楷體" w:hAnsi="標楷體"/>
          <w:sz w:val="28"/>
          <w:szCs w:val="28"/>
        </w:rPr>
        <w:t>公開組</w:t>
      </w:r>
    </w:p>
    <w:p w14:paraId="53BD352B" w14:textId="77777777" w:rsidR="006D44FB" w:rsidRDefault="00D75AD6">
      <w:pPr>
        <w:pStyle w:val="HTML"/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教練簽名：</w:t>
      </w:r>
    </w:p>
    <w:p w14:paraId="1CADA2A4" w14:textId="77777777" w:rsidR="006D44FB" w:rsidRDefault="00D75AD6">
      <w:pPr>
        <w:pStyle w:val="HTML"/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家長或監護人簽名：</w:t>
      </w:r>
    </w:p>
    <w:p w14:paraId="4C453642" w14:textId="77777777" w:rsidR="006D44FB" w:rsidRDefault="00D75AD6">
      <w:pPr>
        <w:pStyle w:val="HTML"/>
        <w:spacing w:line="360" w:lineRule="auto"/>
        <w:jc w:val="both"/>
      </w:pPr>
      <w:r>
        <w:rPr>
          <w:rFonts w:ascii="標楷體" w:eastAsia="標楷體" w:hAnsi="標楷體"/>
          <w:spacing w:val="-2"/>
          <w:sz w:val="28"/>
          <w:szCs w:val="28"/>
        </w:rPr>
        <w:t>（未成年</w:t>
      </w:r>
      <w:r>
        <w:rPr>
          <w:rFonts w:ascii="標楷體" w:eastAsia="標楷體" w:hAnsi="標楷體"/>
          <w:spacing w:val="-10"/>
          <w:sz w:val="28"/>
          <w:szCs w:val="28"/>
        </w:rPr>
        <w:t>）</w:t>
      </w:r>
    </w:p>
    <w:p w14:paraId="163F6329" w14:textId="77777777" w:rsidR="006D44FB" w:rsidRDefault="00D75AD6">
      <w:pPr>
        <w:pStyle w:val="af3"/>
        <w:tabs>
          <w:tab w:val="left" w:pos="4581"/>
        </w:tabs>
        <w:spacing w:before="273"/>
        <w:ind w:left="1341"/>
      </w:pPr>
      <w:r>
        <w:rPr>
          <w:rFonts w:ascii="標楷體" w:eastAsia="標楷體" w:hAnsi="標楷體"/>
          <w:sz w:val="28"/>
          <w:szCs w:val="24"/>
        </w:rPr>
        <w:t>中</w:t>
      </w:r>
      <w:r>
        <w:rPr>
          <w:rFonts w:ascii="標楷體" w:eastAsia="標楷體" w:hAnsi="標楷體"/>
          <w:sz w:val="28"/>
          <w:szCs w:val="24"/>
        </w:rPr>
        <w:t xml:space="preserve"> </w:t>
      </w:r>
      <w:r>
        <w:rPr>
          <w:rFonts w:ascii="標楷體" w:eastAsia="標楷體" w:hAnsi="標楷體"/>
          <w:sz w:val="28"/>
          <w:szCs w:val="24"/>
        </w:rPr>
        <w:t>華</w:t>
      </w:r>
      <w:r>
        <w:rPr>
          <w:rFonts w:ascii="標楷體" w:eastAsia="標楷體" w:hAnsi="標楷體"/>
          <w:sz w:val="28"/>
          <w:szCs w:val="24"/>
        </w:rPr>
        <w:t xml:space="preserve"> </w:t>
      </w:r>
      <w:r>
        <w:rPr>
          <w:rFonts w:ascii="標楷體" w:eastAsia="標楷體" w:hAnsi="標楷體"/>
          <w:sz w:val="28"/>
          <w:szCs w:val="24"/>
        </w:rPr>
        <w:t>民</w:t>
      </w:r>
      <w:r>
        <w:rPr>
          <w:rFonts w:ascii="標楷體" w:eastAsia="標楷體" w:hAnsi="標楷體"/>
          <w:sz w:val="28"/>
          <w:szCs w:val="24"/>
        </w:rPr>
        <w:t xml:space="preserve"> </w:t>
      </w:r>
      <w:r>
        <w:rPr>
          <w:rFonts w:ascii="標楷體" w:eastAsia="標楷體" w:hAnsi="標楷體"/>
          <w:sz w:val="28"/>
          <w:szCs w:val="24"/>
        </w:rPr>
        <w:t>國</w:t>
      </w:r>
      <w:r>
        <w:rPr>
          <w:rFonts w:ascii="標楷體" w:eastAsia="標楷體" w:hAnsi="標楷體"/>
          <w:sz w:val="28"/>
          <w:szCs w:val="24"/>
        </w:rPr>
        <w:t xml:space="preserve"> 115 </w:t>
      </w:r>
      <w:r>
        <w:rPr>
          <w:rFonts w:ascii="標楷體" w:eastAsia="標楷體" w:hAnsi="標楷體"/>
          <w:spacing w:val="-10"/>
          <w:sz w:val="28"/>
          <w:szCs w:val="24"/>
        </w:rPr>
        <w:t>年</w:t>
      </w:r>
      <w:r>
        <w:rPr>
          <w:rFonts w:ascii="標楷體" w:eastAsia="標楷體" w:hAnsi="標楷體"/>
          <w:spacing w:val="-10"/>
          <w:sz w:val="28"/>
          <w:szCs w:val="24"/>
        </w:rPr>
        <w:t xml:space="preserve"> </w:t>
      </w:r>
      <w:r>
        <w:rPr>
          <w:rFonts w:ascii="標楷體" w:eastAsia="標楷體" w:hAnsi="標楷體"/>
          <w:sz w:val="28"/>
          <w:szCs w:val="24"/>
        </w:rPr>
        <w:t xml:space="preserve"> </w:t>
      </w:r>
      <w:r>
        <w:rPr>
          <w:rFonts w:ascii="標楷體" w:eastAsia="標楷體" w:hAnsi="標楷體"/>
          <w:spacing w:val="-10"/>
          <w:sz w:val="28"/>
          <w:szCs w:val="24"/>
        </w:rPr>
        <w:t>月</w:t>
      </w:r>
      <w:r>
        <w:rPr>
          <w:rFonts w:ascii="標楷體" w:eastAsia="標楷體" w:hAnsi="標楷體"/>
          <w:spacing w:val="-10"/>
          <w:sz w:val="28"/>
          <w:szCs w:val="24"/>
        </w:rPr>
        <w:t xml:space="preserve">  </w:t>
      </w:r>
      <w:r>
        <w:rPr>
          <w:rFonts w:ascii="標楷體" w:eastAsia="標楷體" w:hAnsi="標楷體"/>
          <w:sz w:val="28"/>
          <w:szCs w:val="24"/>
        </w:rPr>
        <w:tab/>
      </w:r>
      <w:r>
        <w:rPr>
          <w:rFonts w:ascii="標楷體" w:eastAsia="標楷體" w:hAnsi="標楷體"/>
          <w:spacing w:val="-10"/>
          <w:sz w:val="28"/>
          <w:szCs w:val="24"/>
        </w:rPr>
        <w:t>日</w:t>
      </w:r>
    </w:p>
    <w:p w14:paraId="18CBE5ED" w14:textId="77777777" w:rsidR="006D44FB" w:rsidRDefault="00D75AD6">
      <w:pPr>
        <w:pStyle w:val="af3"/>
        <w:spacing w:after="0" w:line="400" w:lineRule="exact"/>
        <w:ind w:left="-3" w:right="-482" w:hanging="283"/>
      </w:pPr>
      <w:proofErr w:type="gramStart"/>
      <w:r>
        <w:rPr>
          <w:rFonts w:ascii="標楷體" w:eastAsia="標楷體" w:hAnsi="標楷體"/>
          <w:spacing w:val="-5"/>
        </w:rPr>
        <w:t>註</w:t>
      </w:r>
      <w:proofErr w:type="gramEnd"/>
      <w:r>
        <w:rPr>
          <w:rFonts w:ascii="標楷體" w:eastAsia="標楷體" w:hAnsi="標楷體"/>
          <w:spacing w:val="-5"/>
        </w:rPr>
        <w:t>：</w:t>
      </w:r>
    </w:p>
    <w:p w14:paraId="61407A41" w14:textId="77777777" w:rsidR="006D44FB" w:rsidRDefault="00D75AD6">
      <w:pPr>
        <w:pStyle w:val="af"/>
        <w:numPr>
          <w:ilvl w:val="0"/>
          <w:numId w:val="9"/>
        </w:numPr>
        <w:autoSpaceDE w:val="0"/>
        <w:spacing w:line="400" w:lineRule="exact"/>
        <w:ind w:right="-482"/>
      </w:pPr>
      <w:r>
        <w:rPr>
          <w:rFonts w:ascii="標楷體" w:eastAsia="標楷體" w:hAnsi="標楷體"/>
          <w:spacing w:val="-2"/>
        </w:rPr>
        <w:t>填寫</w:t>
      </w:r>
      <w:r>
        <w:rPr>
          <w:rFonts w:ascii="標楷體" w:eastAsia="標楷體" w:hAnsi="標楷體"/>
          <w:spacing w:val="-1"/>
        </w:rPr>
        <w:t>保證書</w:t>
      </w:r>
      <w:r>
        <w:rPr>
          <w:rFonts w:ascii="標楷體" w:eastAsia="標楷體" w:hAnsi="標楷體"/>
          <w:spacing w:val="-2"/>
        </w:rPr>
        <w:t>時，請先詳閱</w:t>
      </w:r>
      <w:r>
        <w:rPr>
          <w:rFonts w:ascii="標楷體" w:eastAsia="標楷體" w:hAnsi="標楷體"/>
          <w:spacing w:val="-2"/>
        </w:rPr>
        <w:t>116</w:t>
      </w:r>
      <w:r>
        <w:rPr>
          <w:rFonts w:ascii="標楷體" w:eastAsia="標楷體" w:hAnsi="標楷體"/>
          <w:spacing w:val="-2"/>
        </w:rPr>
        <w:t>年全國原住民族運動會競賽規程總則及技術手冊有關資格規定。</w:t>
      </w:r>
    </w:p>
    <w:p w14:paraId="019F028F" w14:textId="77777777" w:rsidR="006D44FB" w:rsidRDefault="00D75AD6">
      <w:pPr>
        <w:pStyle w:val="af"/>
        <w:numPr>
          <w:ilvl w:val="0"/>
          <w:numId w:val="9"/>
        </w:numPr>
        <w:tabs>
          <w:tab w:val="left" w:pos="619"/>
        </w:tabs>
        <w:autoSpaceDE w:val="0"/>
        <w:spacing w:line="400" w:lineRule="exact"/>
        <w:ind w:right="-482"/>
      </w:pPr>
      <w:r>
        <w:rPr>
          <w:rFonts w:ascii="標楷體" w:eastAsia="標楷體" w:hAnsi="標楷體"/>
          <w:spacing w:val="-1"/>
        </w:rPr>
        <w:t>保證書各項資料，必須正確詳填；資料不全者，大會得依規定取消資格。</w:t>
      </w:r>
    </w:p>
    <w:p w14:paraId="4C31CD7D" w14:textId="77777777" w:rsidR="006D44FB" w:rsidRDefault="00D75AD6">
      <w:pPr>
        <w:pStyle w:val="af"/>
        <w:numPr>
          <w:ilvl w:val="0"/>
          <w:numId w:val="9"/>
        </w:numPr>
        <w:tabs>
          <w:tab w:val="left" w:pos="618"/>
          <w:tab w:val="left" w:pos="628"/>
        </w:tabs>
        <w:autoSpaceDE w:val="0"/>
        <w:spacing w:line="400" w:lineRule="exact"/>
        <w:ind w:right="-482"/>
      </w:pPr>
      <w:r>
        <w:rPr>
          <w:rFonts w:ascii="標楷體" w:eastAsia="標楷體" w:hAnsi="標楷體"/>
          <w:spacing w:val="-2"/>
        </w:rPr>
        <w:t>保證書必須親自填妥，以示負責，並由教練簽名；未成年者，必須取得家長</w:t>
      </w:r>
      <w:r>
        <w:rPr>
          <w:rFonts w:ascii="標楷體" w:eastAsia="標楷體" w:hAnsi="標楷體"/>
          <w:spacing w:val="-2"/>
        </w:rPr>
        <w:t>(</w:t>
      </w:r>
      <w:r>
        <w:rPr>
          <w:rFonts w:ascii="標楷體" w:eastAsia="標楷體" w:hAnsi="標楷體"/>
          <w:spacing w:val="-2"/>
        </w:rPr>
        <w:t>或監護人</w:t>
      </w:r>
      <w:r>
        <w:rPr>
          <w:rFonts w:ascii="標楷體" w:eastAsia="標楷體" w:hAnsi="標楷體"/>
          <w:spacing w:val="-2"/>
        </w:rPr>
        <w:t>)</w:t>
      </w:r>
      <w:r>
        <w:rPr>
          <w:rFonts w:ascii="標楷體" w:eastAsia="標楷體" w:hAnsi="標楷體"/>
          <w:spacing w:val="-2"/>
        </w:rPr>
        <w:t>簽名同意。最後由各參賽單位政府承辦單位校對後核章。</w:t>
      </w:r>
    </w:p>
    <w:p w14:paraId="2DA50E54" w14:textId="77777777" w:rsidR="006D44FB" w:rsidRDefault="00D75AD6">
      <w:pPr>
        <w:pStyle w:val="af"/>
        <w:numPr>
          <w:ilvl w:val="0"/>
          <w:numId w:val="9"/>
        </w:numPr>
        <w:tabs>
          <w:tab w:val="left" w:pos="618"/>
          <w:tab w:val="left" w:pos="628"/>
        </w:tabs>
        <w:autoSpaceDE w:val="0"/>
        <w:spacing w:line="400" w:lineRule="exact"/>
        <w:ind w:right="-482"/>
      </w:pPr>
      <w:r>
        <w:rPr>
          <w:rFonts w:ascii="標楷體" w:eastAsia="標楷體" w:hAnsi="標楷體"/>
          <w:spacing w:val="-2"/>
        </w:rPr>
        <w:t>請各參賽單位依照競賽種類及組別分別裝訂成冊；運動員名單依登記註冊報名順序排</w:t>
      </w:r>
      <w:r>
        <w:rPr>
          <w:rFonts w:ascii="標楷體" w:eastAsia="標楷體" w:hAnsi="標楷體"/>
          <w:spacing w:val="-6"/>
        </w:rPr>
        <w:t>列。</w:t>
      </w:r>
    </w:p>
    <w:p w14:paraId="30236A42" w14:textId="77777777" w:rsidR="006D44FB" w:rsidRDefault="00D75AD6">
      <w:pPr>
        <w:pStyle w:val="af"/>
        <w:numPr>
          <w:ilvl w:val="0"/>
          <w:numId w:val="9"/>
        </w:numPr>
        <w:tabs>
          <w:tab w:val="left" w:pos="618"/>
          <w:tab w:val="left" w:pos="628"/>
        </w:tabs>
        <w:autoSpaceDE w:val="0"/>
        <w:spacing w:line="400" w:lineRule="exact"/>
        <w:ind w:right="-482"/>
        <w:sectPr w:rsidR="006D44FB">
          <w:footerReference w:type="default" r:id="rId11"/>
          <w:pgSz w:w="11906" w:h="16838"/>
          <w:pgMar w:top="1440" w:right="1080" w:bottom="1440" w:left="1080" w:header="720" w:footer="720" w:gutter="0"/>
          <w:cols w:space="720"/>
          <w:docGrid w:type="lines" w:linePitch="570"/>
        </w:sectPr>
      </w:pPr>
      <w:r>
        <w:rPr>
          <w:rFonts w:ascii="標楷體" w:eastAsia="標楷體" w:hAnsi="標楷體"/>
          <w:spacing w:val="-1"/>
        </w:rPr>
        <w:lastRenderedPageBreak/>
        <w:t>同意授權</w:t>
      </w:r>
      <w:r>
        <w:rPr>
          <w:rFonts w:ascii="標楷體" w:eastAsia="標楷體" w:hAnsi="標楷體"/>
          <w:spacing w:val="-2"/>
        </w:rPr>
        <w:t>提供</w:t>
      </w:r>
      <w:r>
        <w:rPr>
          <w:rFonts w:ascii="標楷體" w:eastAsia="標楷體" w:hAnsi="標楷體"/>
          <w:spacing w:val="-1"/>
        </w:rPr>
        <w:t>之個人資料於本次賽會及相關單位必要性之使用。</w:t>
      </w:r>
    </w:p>
    <w:p w14:paraId="59B0333A" w14:textId="77777777" w:rsidR="006D44FB" w:rsidRDefault="00D75AD6">
      <w:pPr>
        <w:pStyle w:val="af"/>
        <w:tabs>
          <w:tab w:val="left" w:pos="620"/>
          <w:tab w:val="left" w:pos="630"/>
        </w:tabs>
        <w:autoSpaceDE w:val="0"/>
        <w:ind w:left="11" w:right="-482"/>
        <w:jc w:val="center"/>
      </w:pPr>
      <w:r>
        <w:rPr>
          <w:rFonts w:ascii="標楷體" w:eastAsia="標楷體" w:hAnsi="標楷體"/>
          <w:noProof/>
          <w:sz w:val="32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6D842A7B" wp14:editId="025EB3F6">
                <wp:simplePos x="0" y="0"/>
                <wp:positionH relativeFrom="margin">
                  <wp:posOffset>-175263</wp:posOffset>
                </wp:positionH>
                <wp:positionV relativeFrom="paragraph">
                  <wp:posOffset>-379091</wp:posOffset>
                </wp:positionV>
                <wp:extent cx="855348" cy="329568"/>
                <wp:effectExtent l="0" t="0" r="20952" b="13332"/>
                <wp:wrapNone/>
                <wp:docPr id="5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9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D6CC569" w14:textId="77777777" w:rsidR="006D44FB" w:rsidRDefault="00D75AD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4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842A7B" id="_x0000_s1030" type="#_x0000_t202" style="position:absolute;left:0;text-align:left;margin-left:-13.8pt;margin-top:-29.85pt;width:67.35pt;height:25.95pt;z-index:-2516500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" strokeweight=".26467mm">
                <v:textbox style="mso-fit-shape-to-text:t">
                  <w:txbxContent>
                    <w:p w14:paraId="4D6CC569" w14:textId="77777777" w:rsidR="006D44FB" w:rsidRDefault="00D75AD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sz w:val="36"/>
          <w:szCs w:val="20"/>
        </w:rPr>
        <w:t>116</w:t>
      </w:r>
      <w:r>
        <w:rPr>
          <w:rFonts w:ascii="標楷體" w:eastAsia="標楷體" w:hAnsi="標楷體"/>
          <w:sz w:val="36"/>
          <w:szCs w:val="20"/>
        </w:rPr>
        <w:t>年全國原住民族運動會</w:t>
      </w:r>
      <w:proofErr w:type="gramStart"/>
      <w:r>
        <w:rPr>
          <w:rFonts w:ascii="標楷體" w:eastAsia="標楷體" w:hAnsi="標楷體"/>
          <w:sz w:val="36"/>
          <w:szCs w:val="20"/>
        </w:rPr>
        <w:t>臺</w:t>
      </w:r>
      <w:proofErr w:type="gramEnd"/>
      <w:r>
        <w:rPr>
          <w:rFonts w:ascii="標楷體" w:eastAsia="標楷體" w:hAnsi="標楷體"/>
          <w:sz w:val="36"/>
          <w:szCs w:val="20"/>
        </w:rPr>
        <w:t>中市代表隊</w:t>
      </w:r>
      <w:r>
        <w:rPr>
          <w:rFonts w:ascii="標楷體" w:eastAsia="標楷體" w:hAnsi="標楷體"/>
          <w:b/>
          <w:bCs/>
          <w:sz w:val="36"/>
          <w:szCs w:val="20"/>
        </w:rPr>
        <w:t>田徑</w:t>
      </w:r>
      <w:r>
        <w:rPr>
          <w:rFonts w:ascii="標楷體" w:eastAsia="標楷體" w:hAnsi="標楷體"/>
          <w:sz w:val="36"/>
          <w:szCs w:val="20"/>
        </w:rPr>
        <w:t>徵召說明</w:t>
      </w:r>
    </w:p>
    <w:p w14:paraId="57AA1C53" w14:textId="77777777" w:rsidR="006D44FB" w:rsidRDefault="00D75AD6">
      <w:pPr>
        <w:numPr>
          <w:ilvl w:val="0"/>
          <w:numId w:val="10"/>
        </w:numPr>
        <w:spacing w:line="480" w:lineRule="exact"/>
        <w:ind w:left="567" w:hanging="567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各項目分組以錄取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3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名選手為原則。</w:t>
      </w:r>
    </w:p>
    <w:p w14:paraId="340D7757" w14:textId="77777777" w:rsidR="006D44FB" w:rsidRDefault="00D75AD6">
      <w:pPr>
        <w:numPr>
          <w:ilvl w:val="0"/>
          <w:numId w:val="10"/>
        </w:numPr>
        <w:spacing w:line="480" w:lineRule="exact"/>
        <w:ind w:left="567" w:hanging="567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各組各項目報名人數未超過錄取名額時，依選手所繳近三年（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113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年至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115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年）正式競賽成績辦理書面審查並擇優徵召。</w:t>
      </w:r>
    </w:p>
    <w:p w14:paraId="03A8209F" w14:textId="77777777" w:rsidR="006D44FB" w:rsidRDefault="00D75AD6">
      <w:pPr>
        <w:numPr>
          <w:ilvl w:val="0"/>
          <w:numId w:val="10"/>
        </w:numPr>
        <w:spacing w:line="480" w:lineRule="exact"/>
        <w:ind w:left="567" w:hanging="567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各組各項目報名人數超過錄取名額，且有選手積分相同時，本會得視情形另行辦理測驗，並依測驗成績擇優錄取；測驗日期、地點及方式，由本會另行公告。</w:t>
      </w:r>
    </w:p>
    <w:p w14:paraId="63F82955" w14:textId="77777777" w:rsidR="006D44FB" w:rsidRDefault="00D75AD6">
      <w:pPr>
        <w:numPr>
          <w:ilvl w:val="0"/>
          <w:numId w:val="10"/>
        </w:numPr>
        <w:spacing w:line="480" w:lineRule="exact"/>
        <w:ind w:left="567" w:hanging="567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徵召組別及項目：</w:t>
      </w:r>
    </w:p>
    <w:tbl>
      <w:tblPr>
        <w:tblW w:w="11199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61"/>
        <w:gridCol w:w="1416"/>
        <w:gridCol w:w="1319"/>
        <w:gridCol w:w="1416"/>
        <w:gridCol w:w="1536"/>
        <w:gridCol w:w="1416"/>
        <w:gridCol w:w="1319"/>
        <w:gridCol w:w="1416"/>
      </w:tblGrid>
      <w:tr w:rsidR="006D44FB" w14:paraId="3A8E65DC" w14:textId="77777777">
        <w:tblPrEx>
          <w:tblCellMar>
            <w:top w:w="0" w:type="dxa"/>
            <w:bottom w:w="0" w:type="dxa"/>
          </w:tblCellMar>
        </w:tblPrEx>
        <w:trPr>
          <w:trHeight w:val="485"/>
          <w:tblHeader/>
        </w:trPr>
        <w:tc>
          <w:tcPr>
            <w:tcW w:w="277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569D36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青少年男子組</w:t>
            </w:r>
          </w:p>
        </w:tc>
        <w:tc>
          <w:tcPr>
            <w:tcW w:w="273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9F9B6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青少年女子組</w:t>
            </w:r>
          </w:p>
        </w:tc>
        <w:tc>
          <w:tcPr>
            <w:tcW w:w="295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4D6D78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公開男子組</w:t>
            </w:r>
          </w:p>
        </w:tc>
        <w:tc>
          <w:tcPr>
            <w:tcW w:w="273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6D70D5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公開女子組</w:t>
            </w:r>
          </w:p>
        </w:tc>
      </w:tr>
      <w:tr w:rsidR="006D44FB" w14:paraId="12F863C4" w14:textId="77777777">
        <w:tblPrEx>
          <w:tblCellMar>
            <w:top w:w="0" w:type="dxa"/>
            <w:bottom w:w="0" w:type="dxa"/>
          </w:tblCellMar>
        </w:tblPrEx>
        <w:trPr>
          <w:trHeight w:val="662"/>
        </w:trPr>
        <w:tc>
          <w:tcPr>
            <w:tcW w:w="136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E67188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跳高</w:t>
            </w:r>
          </w:p>
        </w:tc>
        <w:tc>
          <w:tcPr>
            <w:tcW w:w="141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E2242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100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</w:t>
            </w:r>
          </w:p>
        </w:tc>
        <w:tc>
          <w:tcPr>
            <w:tcW w:w="131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950C20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跳高</w:t>
            </w:r>
          </w:p>
        </w:tc>
        <w:tc>
          <w:tcPr>
            <w:tcW w:w="141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FF12C5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100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</w:t>
            </w:r>
          </w:p>
        </w:tc>
        <w:tc>
          <w:tcPr>
            <w:tcW w:w="153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800608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跳高</w:t>
            </w:r>
          </w:p>
        </w:tc>
        <w:tc>
          <w:tcPr>
            <w:tcW w:w="141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741B21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100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</w:t>
            </w:r>
          </w:p>
        </w:tc>
        <w:tc>
          <w:tcPr>
            <w:tcW w:w="131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179A3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跳高</w:t>
            </w:r>
          </w:p>
        </w:tc>
        <w:tc>
          <w:tcPr>
            <w:tcW w:w="141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E421FA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100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</w:t>
            </w:r>
          </w:p>
        </w:tc>
      </w:tr>
      <w:tr w:rsidR="006D44FB" w14:paraId="7505E72D" w14:textId="77777777">
        <w:tblPrEx>
          <w:tblCellMar>
            <w:top w:w="0" w:type="dxa"/>
            <w:bottom w:w="0" w:type="dxa"/>
          </w:tblCellMar>
        </w:tblPrEx>
        <w:trPr>
          <w:trHeight w:val="706"/>
        </w:trPr>
        <w:tc>
          <w:tcPr>
            <w:tcW w:w="136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1817EA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撐竿跳高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5A514F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200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EE33B7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撐竿跳高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42E287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200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F91002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撐竿跳高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E81B0F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200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62CB5E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跳遠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20A279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200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</w:t>
            </w:r>
          </w:p>
        </w:tc>
      </w:tr>
      <w:tr w:rsidR="006D44FB" w14:paraId="63C5BD5C" w14:textId="77777777">
        <w:tblPrEx>
          <w:tblCellMar>
            <w:top w:w="0" w:type="dxa"/>
            <w:bottom w:w="0" w:type="dxa"/>
          </w:tblCellMar>
        </w:tblPrEx>
        <w:trPr>
          <w:trHeight w:val="560"/>
        </w:trPr>
        <w:tc>
          <w:tcPr>
            <w:tcW w:w="136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82A6D9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跳遠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47DC9F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E7C176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跳遠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F5B5E4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4FC67E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跳遠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7EA15F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018BEF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三級跳遠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62222C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</w:t>
            </w:r>
          </w:p>
        </w:tc>
      </w:tr>
      <w:tr w:rsidR="006D44FB" w14:paraId="6953FAF2" w14:textId="77777777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136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FE6849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推鉛球（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5kg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）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F387A5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800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A79797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推鉛球（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3kg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）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6F3CBE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800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7A2A68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三級跳遠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B9820A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800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BEA48F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推鉛球（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4kg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）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BBBD25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800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</w:t>
            </w:r>
          </w:p>
        </w:tc>
      </w:tr>
      <w:tr w:rsidR="006D44FB" w14:paraId="3C3806CA" w14:textId="77777777">
        <w:tblPrEx>
          <w:tblCellMar>
            <w:top w:w="0" w:type="dxa"/>
            <w:bottom w:w="0" w:type="dxa"/>
          </w:tblCellMar>
        </w:tblPrEx>
        <w:trPr>
          <w:trHeight w:val="678"/>
        </w:trPr>
        <w:tc>
          <w:tcPr>
            <w:tcW w:w="136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CF1331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擲標槍（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700g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）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20339E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1500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68EEB1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擲標槍（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500g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）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99E247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1500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8A9FCD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推鉛球（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7.260kg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）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21456E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1500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714B26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擲標槍（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600g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）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5CE7DE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1500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</w:t>
            </w:r>
          </w:p>
        </w:tc>
      </w:tr>
      <w:tr w:rsidR="006D44FB" w14:paraId="7BA1214A" w14:textId="77777777">
        <w:tblPrEx>
          <w:tblCellMar>
            <w:top w:w="0" w:type="dxa"/>
            <w:bottom w:w="0" w:type="dxa"/>
          </w:tblCellMar>
        </w:tblPrEx>
        <w:trPr>
          <w:trHeight w:val="1080"/>
        </w:trPr>
        <w:tc>
          <w:tcPr>
            <w:tcW w:w="136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6956BD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擲鐵餅（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1.5kg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）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3164F5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110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</w:t>
            </w:r>
          </w:p>
          <w:p w14:paraId="01FACBBF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跨欄（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0.914m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）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670F78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擲鐵餅（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1kg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）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C92F78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100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</w:t>
            </w:r>
          </w:p>
          <w:p w14:paraId="522EF415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跨欄（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0.762m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）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56B7EC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擲標槍（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800g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）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AC0F7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5000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296A51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擲鐵餅（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1kg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）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0942C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5000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</w:t>
            </w:r>
          </w:p>
        </w:tc>
      </w:tr>
      <w:tr w:rsidR="006D44FB" w14:paraId="10C88331" w14:textId="77777777">
        <w:tblPrEx>
          <w:tblCellMar>
            <w:top w:w="0" w:type="dxa"/>
            <w:bottom w:w="0" w:type="dxa"/>
          </w:tblCellMar>
        </w:tblPrEx>
        <w:trPr>
          <w:trHeight w:val="1080"/>
        </w:trPr>
        <w:tc>
          <w:tcPr>
            <w:tcW w:w="136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8714C2" w14:textId="77777777" w:rsidR="006D44FB" w:rsidRDefault="006D44FB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344080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</w:t>
            </w:r>
          </w:p>
          <w:p w14:paraId="6B9B493C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跨欄（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0.838m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）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5581BA" w14:textId="77777777" w:rsidR="006D44FB" w:rsidRDefault="006D44FB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5E8B05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</w:t>
            </w:r>
          </w:p>
          <w:p w14:paraId="1C081F7A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跨欄（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0.762m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）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AC4AEE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擲鐵餅（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2kg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）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C394D5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110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</w:t>
            </w:r>
          </w:p>
          <w:p w14:paraId="14317956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跨欄（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1.067m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）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08966F" w14:textId="77777777" w:rsidR="006D44FB" w:rsidRDefault="006D44FB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7FF105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100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</w:t>
            </w:r>
          </w:p>
          <w:p w14:paraId="6C4E3EB4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跨欄（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0.838m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）</w:t>
            </w:r>
          </w:p>
        </w:tc>
      </w:tr>
      <w:tr w:rsidR="006D44FB" w14:paraId="4F1C7026" w14:textId="77777777">
        <w:tblPrEx>
          <w:tblCellMar>
            <w:top w:w="0" w:type="dxa"/>
            <w:bottom w:w="0" w:type="dxa"/>
          </w:tblCellMar>
        </w:tblPrEx>
        <w:trPr>
          <w:trHeight w:val="1080"/>
        </w:trPr>
        <w:tc>
          <w:tcPr>
            <w:tcW w:w="136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5DB5C1" w14:textId="77777777" w:rsidR="006D44FB" w:rsidRDefault="006D44FB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12ADD7" w14:textId="77777777" w:rsidR="006D44FB" w:rsidRDefault="006D44FB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A3ED58" w14:textId="77777777" w:rsidR="006D44FB" w:rsidRDefault="006D44FB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D51373" w14:textId="77777777" w:rsidR="006D44FB" w:rsidRDefault="006D44FB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57EB61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擲鏈球（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7.260kg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）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EDE8D2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</w:t>
            </w:r>
          </w:p>
          <w:p w14:paraId="59096813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跨欄（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0.914m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）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A8C0C" w14:textId="77777777" w:rsidR="006D44FB" w:rsidRDefault="006D44FB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0B9ED2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</w:t>
            </w:r>
          </w:p>
          <w:p w14:paraId="0DD8BECD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跨欄（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0.762m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）</w:t>
            </w:r>
          </w:p>
        </w:tc>
      </w:tr>
      <w:tr w:rsidR="006D44FB" w14:paraId="4CC014FE" w14:textId="77777777">
        <w:tblPrEx>
          <w:tblCellMar>
            <w:top w:w="0" w:type="dxa"/>
            <w:bottom w:w="0" w:type="dxa"/>
          </w:tblCellMar>
        </w:tblPrEx>
        <w:trPr>
          <w:trHeight w:val="508"/>
        </w:trPr>
        <w:tc>
          <w:tcPr>
            <w:tcW w:w="2777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074C0E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4×100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公尺接力</w:t>
            </w:r>
          </w:p>
          <w:p w14:paraId="5FFD7E4A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4×400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公尺接力</w:t>
            </w:r>
          </w:p>
        </w:tc>
        <w:tc>
          <w:tcPr>
            <w:tcW w:w="273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2C87C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4×100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公尺接力</w:t>
            </w:r>
          </w:p>
          <w:p w14:paraId="0931EA3B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4×400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公尺接力</w:t>
            </w:r>
          </w:p>
        </w:tc>
        <w:tc>
          <w:tcPr>
            <w:tcW w:w="2952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F3A137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4×100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公尺接力</w:t>
            </w:r>
          </w:p>
          <w:p w14:paraId="4F7C9545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4×400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公尺接力</w:t>
            </w:r>
          </w:p>
        </w:tc>
        <w:tc>
          <w:tcPr>
            <w:tcW w:w="273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774D2F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4×100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公尺接力</w:t>
            </w:r>
          </w:p>
          <w:p w14:paraId="70D8EB19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4×400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公尺接力</w:t>
            </w:r>
          </w:p>
        </w:tc>
      </w:tr>
      <w:tr w:rsidR="006D44FB" w14:paraId="25116BED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5512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F2384D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4×400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公尺男女混合接力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男、女、男、女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)</w:t>
            </w:r>
          </w:p>
        </w:tc>
        <w:tc>
          <w:tcPr>
            <w:tcW w:w="5687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66CE9F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Cs w:val="24"/>
              </w:rPr>
              <w:t>4×400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公尺男女混合接力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男、女、男、女</w:t>
            </w:r>
            <w:r>
              <w:rPr>
                <w:rFonts w:ascii="標楷體" w:eastAsia="標楷體" w:hAnsi="標楷體" w:cs="DFKaiShu-SB-Estd-BF"/>
                <w:kern w:val="0"/>
                <w:szCs w:val="24"/>
              </w:rPr>
              <w:t>)</w:t>
            </w:r>
          </w:p>
        </w:tc>
      </w:tr>
      <w:tr w:rsidR="006D44FB" w14:paraId="5C101D88" w14:textId="77777777">
        <w:tblPrEx>
          <w:tblCellMar>
            <w:top w:w="0" w:type="dxa"/>
            <w:bottom w:w="0" w:type="dxa"/>
          </w:tblCellMar>
        </w:tblPrEx>
        <w:trPr>
          <w:trHeight w:val="1080"/>
        </w:trPr>
        <w:tc>
          <w:tcPr>
            <w:tcW w:w="11199" w:type="dxa"/>
            <w:gridSpan w:val="8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66257C" w14:textId="77777777" w:rsidR="006D44FB" w:rsidRDefault="00D75AD6">
            <w:pPr>
              <w:spacing w:line="360" w:lineRule="exact"/>
              <w:rPr>
                <w:rFonts w:ascii="標楷體" w:eastAsia="標楷體" w:hAnsi="標楷體" w:cs="DFKaiShu-SB-Estd-BF"/>
                <w:kern w:val="0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Cs w:val="28"/>
              </w:rPr>
              <w:t>備註：</w:t>
            </w:r>
          </w:p>
          <w:p w14:paraId="71B8DD56" w14:textId="77777777" w:rsidR="006D44FB" w:rsidRDefault="00D75AD6">
            <w:pPr>
              <w:spacing w:line="360" w:lineRule="exact"/>
            </w:pPr>
            <w:r>
              <w:rPr>
                <w:rFonts w:ascii="標楷體" w:eastAsia="標楷體" w:hAnsi="標楷體" w:cs="DFKaiShu-SB-Estd-BF"/>
                <w:kern w:val="0"/>
                <w:szCs w:val="28"/>
              </w:rPr>
              <w:t>各接力項目之參賽選手，自本次田徑種類徵召錄取之選手中產生，並依</w:t>
            </w:r>
            <w:r>
              <w:rPr>
                <w:rFonts w:ascii="標楷體" w:eastAsia="標楷體" w:hAnsi="標楷體" w:cs="DFKaiShu-SB-Estd-BF"/>
                <w:kern w:val="0"/>
                <w:szCs w:val="28"/>
              </w:rPr>
              <w:t>116</w:t>
            </w:r>
            <w:r>
              <w:rPr>
                <w:rFonts w:ascii="標楷體" w:eastAsia="標楷體" w:hAnsi="標楷體" w:cs="DFKaiShu-SB-Estd-BF"/>
                <w:kern w:val="0"/>
                <w:szCs w:val="28"/>
              </w:rPr>
              <w:t>年全國原住民族運動會田徑技術手冊相關規定辦理。</w:t>
            </w:r>
          </w:p>
        </w:tc>
      </w:tr>
    </w:tbl>
    <w:p w14:paraId="7149DCD2" w14:textId="77777777" w:rsidR="006D44FB" w:rsidRDefault="00D75AD6">
      <w:pPr>
        <w:numPr>
          <w:ilvl w:val="0"/>
          <w:numId w:val="10"/>
        </w:numPr>
        <w:spacing w:line="480" w:lineRule="exact"/>
        <w:ind w:left="567" w:hanging="578"/>
      </w:pPr>
      <w:r>
        <w:rPr>
          <w:rFonts w:ascii="標楷體" w:eastAsia="標楷體" w:hAnsi="標楷體" w:cs="DFKaiShu-SB-Estd-BF"/>
          <w:kern w:val="0"/>
          <w:sz w:val="28"/>
          <w:szCs w:val="28"/>
        </w:rPr>
        <w:lastRenderedPageBreak/>
        <w:t>徵召成績須符合以下之報名標準，其成績須為近三年（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113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年至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115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年）參加正式田徑競賽之成績，並以中華民國田徑協會認可之全國性、縣市性或各級學校正式田徑賽會成績為限。</w:t>
      </w:r>
    </w:p>
    <w:tbl>
      <w:tblPr>
        <w:tblW w:w="9497" w:type="dxa"/>
        <w:tblInd w:w="13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1984"/>
        <w:gridCol w:w="1985"/>
        <w:gridCol w:w="1701"/>
        <w:gridCol w:w="1701"/>
      </w:tblGrid>
      <w:tr w:rsidR="006D44FB" w14:paraId="5BEECC2A" w14:textId="77777777">
        <w:tblPrEx>
          <w:tblCellMar>
            <w:top w:w="0" w:type="dxa"/>
            <w:bottom w:w="0" w:type="dxa"/>
          </w:tblCellMar>
        </w:tblPrEx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94C24" w14:textId="77777777" w:rsidR="006D44FB" w:rsidRDefault="00D75AD6">
            <w:pPr>
              <w:spacing w:line="360" w:lineRule="exact"/>
              <w:jc w:val="right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參賽標準</w:t>
            </w:r>
          </w:p>
          <w:p w14:paraId="2EDAD1A1" w14:textId="77777777" w:rsidR="006D44FB" w:rsidRDefault="00D75AD6">
            <w:pPr>
              <w:spacing w:line="360" w:lineRule="exact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項目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A8CB15" w14:textId="77777777" w:rsidR="006D44FB" w:rsidRDefault="00D75AD6">
            <w:pPr>
              <w:spacing w:line="480" w:lineRule="exact"/>
              <w:jc w:val="center"/>
            </w:pPr>
            <w:r>
              <w:rPr>
                <w:rFonts w:ascii="標楷體" w:eastAsia="標楷體" w:hAnsi="標楷體"/>
                <w:sz w:val="28"/>
              </w:rPr>
              <w:t>青少年男子組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83A3F2" w14:textId="77777777" w:rsidR="006D44FB" w:rsidRDefault="00D75AD6">
            <w:pPr>
              <w:spacing w:line="480" w:lineRule="exact"/>
              <w:jc w:val="center"/>
            </w:pPr>
            <w:r>
              <w:rPr>
                <w:rFonts w:ascii="標楷體" w:eastAsia="標楷體" w:hAnsi="標楷體"/>
                <w:sz w:val="28"/>
              </w:rPr>
              <w:t>青少年女子組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35410D" w14:textId="77777777" w:rsidR="006D44FB" w:rsidRDefault="00D75AD6">
            <w:pPr>
              <w:spacing w:line="480" w:lineRule="exact"/>
              <w:jc w:val="center"/>
            </w:pPr>
            <w:r>
              <w:rPr>
                <w:rFonts w:ascii="標楷體" w:eastAsia="標楷體" w:hAnsi="標楷體"/>
                <w:sz w:val="28"/>
              </w:rPr>
              <w:t>公開男子組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0D43CD" w14:textId="77777777" w:rsidR="006D44FB" w:rsidRDefault="00D75AD6">
            <w:pPr>
              <w:spacing w:line="480" w:lineRule="exact"/>
              <w:jc w:val="center"/>
            </w:pPr>
            <w:r>
              <w:rPr>
                <w:rFonts w:ascii="標楷體" w:eastAsia="標楷體" w:hAnsi="標楷體"/>
                <w:sz w:val="28"/>
              </w:rPr>
              <w:t>公開女子組</w:t>
            </w:r>
          </w:p>
        </w:tc>
      </w:tr>
      <w:tr w:rsidR="006D44FB" w14:paraId="22073EDE" w14:textId="77777777">
        <w:tblPrEx>
          <w:tblCellMar>
            <w:top w:w="0" w:type="dxa"/>
            <w:bottom w:w="0" w:type="dxa"/>
          </w:tblCellMar>
        </w:tblPrEx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1B460A" w14:textId="77777777" w:rsidR="006D44FB" w:rsidRDefault="00D75AD6">
            <w:pPr>
              <w:spacing w:line="48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跳高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AE537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1.60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186B49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1.35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D8B68D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1.75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DFE955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1.40</w:t>
            </w:r>
          </w:p>
        </w:tc>
      </w:tr>
      <w:tr w:rsidR="006D44FB" w14:paraId="370CE3B4" w14:textId="77777777">
        <w:tblPrEx>
          <w:tblCellMar>
            <w:top w:w="0" w:type="dxa"/>
            <w:bottom w:w="0" w:type="dxa"/>
          </w:tblCellMar>
        </w:tblPrEx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038E16" w14:textId="77777777" w:rsidR="006D44FB" w:rsidRDefault="00D75AD6">
            <w:pPr>
              <w:spacing w:line="48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撐竿跳高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EA7C1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3.40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64EB7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2.20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A66D69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4.40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C0586B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-</w:t>
            </w:r>
          </w:p>
        </w:tc>
      </w:tr>
      <w:tr w:rsidR="006D44FB" w14:paraId="5810568D" w14:textId="77777777">
        <w:tblPrEx>
          <w:tblCellMar>
            <w:top w:w="0" w:type="dxa"/>
            <w:bottom w:w="0" w:type="dxa"/>
          </w:tblCellMar>
        </w:tblPrEx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883A46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三級跳遠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3046A6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3497D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F70B91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12.50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837446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9.80</w:t>
            </w:r>
          </w:p>
        </w:tc>
      </w:tr>
      <w:tr w:rsidR="006D44FB" w14:paraId="1ABB3640" w14:textId="77777777">
        <w:tblPrEx>
          <w:tblCellMar>
            <w:top w:w="0" w:type="dxa"/>
            <w:bottom w:w="0" w:type="dxa"/>
          </w:tblCellMar>
        </w:tblPrEx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D5571D" w14:textId="77777777" w:rsidR="006D44FB" w:rsidRDefault="00D75AD6">
            <w:pPr>
              <w:spacing w:line="48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跳遠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7B989F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5.50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9B0897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4.30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A57A38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6.00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EAFCE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4.80</w:t>
            </w:r>
          </w:p>
        </w:tc>
      </w:tr>
      <w:tr w:rsidR="006D44FB" w14:paraId="214F2FEA" w14:textId="77777777">
        <w:tblPrEx>
          <w:tblCellMar>
            <w:top w:w="0" w:type="dxa"/>
            <w:bottom w:w="0" w:type="dxa"/>
          </w:tblCellMar>
        </w:tblPrEx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1CE282" w14:textId="77777777" w:rsidR="006D44FB" w:rsidRDefault="00D75AD6">
            <w:pPr>
              <w:spacing w:line="48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推鉛球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2A63FA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10.50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4A43FC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9.00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1F1667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11.5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AB5100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9.50</w:t>
            </w:r>
          </w:p>
        </w:tc>
      </w:tr>
      <w:tr w:rsidR="006D44FB" w14:paraId="5C5703EC" w14:textId="77777777">
        <w:tblPrEx>
          <w:tblCellMar>
            <w:top w:w="0" w:type="dxa"/>
            <w:bottom w:w="0" w:type="dxa"/>
          </w:tblCellMar>
        </w:tblPrEx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EDDF59" w14:textId="77777777" w:rsidR="006D44FB" w:rsidRDefault="00D75AD6">
            <w:pPr>
              <w:spacing w:line="48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擲標槍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9E5424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43.00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0EB7D3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24.00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AF162F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50.00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F2DEB8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35.00</w:t>
            </w:r>
          </w:p>
        </w:tc>
      </w:tr>
      <w:tr w:rsidR="006D44FB" w14:paraId="61752CE8" w14:textId="77777777">
        <w:tblPrEx>
          <w:tblCellMar>
            <w:top w:w="0" w:type="dxa"/>
            <w:bottom w:w="0" w:type="dxa"/>
          </w:tblCellMar>
        </w:tblPrEx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3E4EBA" w14:textId="77777777" w:rsidR="006D44FB" w:rsidRDefault="00D75AD6">
            <w:pPr>
              <w:spacing w:line="48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擲鐵餅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5EEED1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30.00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FC9913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24.00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893CE1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35.00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F14873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30.00</w:t>
            </w:r>
          </w:p>
        </w:tc>
      </w:tr>
      <w:tr w:rsidR="006D44FB" w14:paraId="26590A3C" w14:textId="77777777">
        <w:tblPrEx>
          <w:tblCellMar>
            <w:top w:w="0" w:type="dxa"/>
            <w:bottom w:w="0" w:type="dxa"/>
          </w:tblCellMar>
        </w:tblPrEx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48A4E8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擲鏈球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EB564F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5B0279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7A9367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40.00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75C025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-</w:t>
            </w:r>
          </w:p>
        </w:tc>
      </w:tr>
      <w:tr w:rsidR="006D44FB" w14:paraId="753D9E68" w14:textId="77777777">
        <w:tblPrEx>
          <w:tblCellMar>
            <w:top w:w="0" w:type="dxa"/>
            <w:bottom w:w="0" w:type="dxa"/>
          </w:tblCellMar>
        </w:tblPrEx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EA5B84" w14:textId="77777777" w:rsidR="006D44FB" w:rsidRDefault="00D75AD6">
            <w:pPr>
              <w:spacing w:line="48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100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C5A7DF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12.20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C61CCF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14.00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C025A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11.50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02DF4E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13.30</w:t>
            </w:r>
          </w:p>
        </w:tc>
      </w:tr>
      <w:tr w:rsidR="006D44FB" w14:paraId="364ED95F" w14:textId="77777777">
        <w:tblPrEx>
          <w:tblCellMar>
            <w:top w:w="0" w:type="dxa"/>
            <w:bottom w:w="0" w:type="dxa"/>
          </w:tblCellMar>
        </w:tblPrEx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F2F6BD" w14:textId="77777777" w:rsidR="006D44FB" w:rsidRDefault="00D75AD6">
            <w:pPr>
              <w:spacing w:line="48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200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F08D59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24.50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6B5D43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29.00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E58337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23.50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E7D7CF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27.50</w:t>
            </w:r>
          </w:p>
        </w:tc>
      </w:tr>
      <w:tr w:rsidR="006D44FB" w14:paraId="576E9629" w14:textId="77777777">
        <w:tblPrEx>
          <w:tblCellMar>
            <w:top w:w="0" w:type="dxa"/>
            <w:bottom w:w="0" w:type="dxa"/>
          </w:tblCellMar>
        </w:tblPrEx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F5DBB2" w14:textId="77777777" w:rsidR="006D44FB" w:rsidRDefault="00D75AD6">
            <w:pPr>
              <w:spacing w:line="48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400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F9FF66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56.00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C7CDB1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67.00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2AA669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53.50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F034E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65.00</w:t>
            </w:r>
          </w:p>
        </w:tc>
      </w:tr>
      <w:tr w:rsidR="006D44FB" w14:paraId="725268D3" w14:textId="77777777">
        <w:tblPrEx>
          <w:tblCellMar>
            <w:top w:w="0" w:type="dxa"/>
            <w:bottom w:w="0" w:type="dxa"/>
          </w:tblCellMar>
        </w:tblPrEx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838008" w14:textId="77777777" w:rsidR="006D44FB" w:rsidRDefault="00D75AD6">
            <w:pPr>
              <w:spacing w:line="48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800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D38446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12.00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867BAD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38.00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435445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14.00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04AC49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40.00</w:t>
            </w:r>
          </w:p>
        </w:tc>
      </w:tr>
      <w:tr w:rsidR="006D44FB" w14:paraId="05231F8E" w14:textId="77777777">
        <w:tblPrEx>
          <w:tblCellMar>
            <w:top w:w="0" w:type="dxa"/>
            <w:bottom w:w="0" w:type="dxa"/>
          </w:tblCellMar>
        </w:tblPrEx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8C4DAD" w14:textId="77777777" w:rsidR="006D44FB" w:rsidRDefault="00D75AD6">
            <w:pPr>
              <w:spacing w:line="48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1500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8CDCC2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45.00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DE26F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35.00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E47BA5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25.00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6808B6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25.00</w:t>
            </w:r>
          </w:p>
        </w:tc>
      </w:tr>
      <w:tr w:rsidR="006D44FB" w14:paraId="39CAE488" w14:textId="77777777">
        <w:tblPrEx>
          <w:tblCellMar>
            <w:top w:w="0" w:type="dxa"/>
            <w:bottom w:w="0" w:type="dxa"/>
          </w:tblCellMar>
        </w:tblPrEx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7E2F14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5000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E0D75A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25D4E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2495C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17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00.00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B527F6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21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00.00</w:t>
            </w:r>
          </w:p>
        </w:tc>
      </w:tr>
      <w:tr w:rsidR="006D44FB" w14:paraId="517A7435" w14:textId="77777777">
        <w:tblPrEx>
          <w:tblCellMar>
            <w:top w:w="0" w:type="dxa"/>
            <w:bottom w:w="0" w:type="dxa"/>
          </w:tblCellMar>
        </w:tblPrEx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ADF8EB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100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公尺跨欄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331C19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C9C4EC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17.50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946369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B6662B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16.50</w:t>
            </w:r>
          </w:p>
        </w:tc>
      </w:tr>
      <w:tr w:rsidR="006D44FB" w14:paraId="1DFA05CE" w14:textId="77777777">
        <w:tblPrEx>
          <w:tblCellMar>
            <w:top w:w="0" w:type="dxa"/>
            <w:bottom w:w="0" w:type="dxa"/>
          </w:tblCellMar>
        </w:tblPrEx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C9075E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110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公尺跨欄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C937C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17.00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23034A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228D8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16.50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259CB7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-</w:t>
            </w:r>
          </w:p>
        </w:tc>
      </w:tr>
      <w:tr w:rsidR="006D44FB" w14:paraId="6BCB7A69" w14:textId="77777777">
        <w:tblPrEx>
          <w:tblCellMar>
            <w:top w:w="0" w:type="dxa"/>
            <w:bottom w:w="0" w:type="dxa"/>
          </w:tblCellMar>
        </w:tblPrEx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BD63D7" w14:textId="77777777" w:rsidR="006D44FB" w:rsidRDefault="00D75AD6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400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公尺跨欄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ABE4D4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64.00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767BEC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75.00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7CDD96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60.00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D7698" w14:textId="77777777" w:rsidR="006D44FB" w:rsidRDefault="00D75AD6">
            <w:pPr>
              <w:spacing w:line="48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72.00</w:t>
            </w:r>
          </w:p>
        </w:tc>
      </w:tr>
    </w:tbl>
    <w:p w14:paraId="7823FC23" w14:textId="77777777" w:rsidR="00000000" w:rsidRDefault="00D75AD6">
      <w:pPr>
        <w:sectPr w:rsidR="00000000">
          <w:footerReference w:type="default" r:id="rId12"/>
          <w:pgSz w:w="11906" w:h="16838"/>
          <w:pgMar w:top="1440" w:right="991" w:bottom="1440" w:left="1080" w:header="720" w:footer="720" w:gutter="0"/>
          <w:cols w:space="720"/>
          <w:docGrid w:type="lines" w:linePitch="570"/>
        </w:sectPr>
      </w:pPr>
    </w:p>
    <w:p w14:paraId="178CBD6F" w14:textId="77777777" w:rsidR="006D44FB" w:rsidRDefault="00D75AD6">
      <w:pPr>
        <w:pStyle w:val="af"/>
        <w:tabs>
          <w:tab w:val="left" w:pos="620"/>
          <w:tab w:val="left" w:pos="630"/>
        </w:tabs>
        <w:autoSpaceDE w:val="0"/>
        <w:ind w:left="11" w:right="-482"/>
        <w:jc w:val="center"/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062AA0D7" wp14:editId="2C68FBA0">
                <wp:simplePos x="0" y="0"/>
                <wp:positionH relativeFrom="margin">
                  <wp:posOffset>-175263</wp:posOffset>
                </wp:positionH>
                <wp:positionV relativeFrom="paragraph">
                  <wp:posOffset>-440055</wp:posOffset>
                </wp:positionV>
                <wp:extent cx="855348" cy="329568"/>
                <wp:effectExtent l="0" t="0" r="20952" b="13332"/>
                <wp:wrapNone/>
                <wp:docPr id="6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9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87BA52" w14:textId="77777777" w:rsidR="006D44FB" w:rsidRDefault="00D75AD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5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2AA0D7" id="_x0000_s1031" type="#_x0000_t202" style="position:absolute;left:0;text-align:left;margin-left:-13.8pt;margin-top:-34.65pt;width:67.35pt;height:25.95pt;z-index:-2516480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" strokeweight=".26467mm">
                <v:textbox style="mso-fit-shape-to-text:t">
                  <w:txbxContent>
                    <w:p w14:paraId="4487BA52" w14:textId="77777777" w:rsidR="006D44FB" w:rsidRDefault="00D75AD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sz w:val="36"/>
        </w:rPr>
        <w:t>116</w:t>
      </w:r>
      <w:r>
        <w:rPr>
          <w:rFonts w:ascii="標楷體" w:eastAsia="標楷體" w:hAnsi="標楷體"/>
          <w:sz w:val="36"/>
        </w:rPr>
        <w:t>年全國原住民族運動會</w:t>
      </w:r>
      <w:proofErr w:type="gramStart"/>
      <w:r>
        <w:rPr>
          <w:rFonts w:ascii="標楷體" w:eastAsia="標楷體" w:hAnsi="標楷體"/>
          <w:sz w:val="36"/>
        </w:rPr>
        <w:t>臺</w:t>
      </w:r>
      <w:proofErr w:type="gramEnd"/>
      <w:r>
        <w:rPr>
          <w:rFonts w:ascii="標楷體" w:eastAsia="標楷體" w:hAnsi="標楷體"/>
          <w:sz w:val="36"/>
        </w:rPr>
        <w:t>中市代表隊</w:t>
      </w:r>
      <w:r>
        <w:rPr>
          <w:rFonts w:ascii="標楷體" w:eastAsia="標楷體" w:hAnsi="標楷體"/>
          <w:b/>
          <w:sz w:val="36"/>
        </w:rPr>
        <w:t>角力</w:t>
      </w:r>
      <w:r>
        <w:rPr>
          <w:rFonts w:ascii="標楷體" w:eastAsia="標楷體" w:hAnsi="標楷體"/>
          <w:sz w:val="36"/>
        </w:rPr>
        <w:t>徵召說明</w:t>
      </w:r>
    </w:p>
    <w:p w14:paraId="0D4C0266" w14:textId="77777777" w:rsidR="006D44FB" w:rsidRDefault="00D75AD6">
      <w:pPr>
        <w:numPr>
          <w:ilvl w:val="0"/>
          <w:numId w:val="11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組各式各量級以錄取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名選手為原則。</w:t>
      </w:r>
    </w:p>
    <w:p w14:paraId="3804C9F0" w14:textId="77777777" w:rsidR="006D44FB" w:rsidRDefault="00D75AD6">
      <w:pPr>
        <w:numPr>
          <w:ilvl w:val="0"/>
          <w:numId w:val="11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各組各式各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量級依選手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所繳近三年（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113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年至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115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年）正式競賽成績辦理書面審查並擇優徵召。</w:t>
      </w:r>
    </w:p>
    <w:p w14:paraId="2AC3CF96" w14:textId="77777777" w:rsidR="006D44FB" w:rsidRDefault="00D75AD6">
      <w:pPr>
        <w:numPr>
          <w:ilvl w:val="0"/>
          <w:numId w:val="11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徵召組別、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式別及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量級：</w:t>
      </w:r>
    </w:p>
    <w:p w14:paraId="34FF6756" w14:textId="77777777" w:rsidR="006D44FB" w:rsidRDefault="00D75AD6">
      <w:pPr>
        <w:numPr>
          <w:ilvl w:val="1"/>
          <w:numId w:val="11"/>
        </w:numPr>
        <w:spacing w:line="480" w:lineRule="exact"/>
        <w:ind w:left="851" w:hanging="851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自由式：青少年男子組、青少年女子組、公開男子組、公開女子組。</w:t>
      </w:r>
    </w:p>
    <w:tbl>
      <w:tblPr>
        <w:tblW w:w="976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47"/>
        <w:gridCol w:w="4819"/>
      </w:tblGrid>
      <w:tr w:rsidR="006D44FB" w14:paraId="4B57F04C" w14:textId="77777777">
        <w:tblPrEx>
          <w:tblCellMar>
            <w:top w:w="0" w:type="dxa"/>
            <w:bottom w:w="0" w:type="dxa"/>
          </w:tblCellMar>
        </w:tblPrEx>
        <w:trPr>
          <w:trHeight w:val="436"/>
        </w:trPr>
        <w:tc>
          <w:tcPr>
            <w:tcW w:w="976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2C30C6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青少年男子組</w:t>
            </w:r>
          </w:p>
        </w:tc>
      </w:tr>
      <w:tr w:rsidR="006D44FB" w14:paraId="638311A5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AA81AF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第一級：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41.0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45.0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3DC388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第六級：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60.1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65.0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11884D36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48CD98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第二級：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45.1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48.0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041437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第七級：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65.1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71.0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3887FF2A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6D22E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第三級：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48.1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51.0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BA0613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第八級：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71.1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80.0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780A41A2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4B630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第四級：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51.1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55.0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DE37A9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第九級：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80.1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92.0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7553F961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84CBA1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第五級：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55.1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60.0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84A8FE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第十級：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92.1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110.0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6BCE2E1C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92E7AA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青少年女子組</w:t>
            </w:r>
          </w:p>
        </w:tc>
      </w:tr>
      <w:tr w:rsidR="006D44FB" w14:paraId="00A7CFBA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CBE1B4" w14:textId="77777777" w:rsidR="006D44FB" w:rsidRDefault="00D75AD6">
            <w:pPr>
              <w:spacing w:line="360" w:lineRule="exact"/>
              <w:ind w:firstLine="280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第一級：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36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9EA835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第六級：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53.1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57.0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7EBD0D68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D8B736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第二級：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40.1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43.0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F965A3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第七級：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57.1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61.0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392B2D89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B83DE7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第三級：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43.1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46.0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B88C7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第八級：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61.1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65.0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066038CA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7EA255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第四級：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46.1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49.0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66E3F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第九級：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65.1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69.0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5C5499BD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6F3EF4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第五級：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49.1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53.0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ED881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第十級：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69.1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73.0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3214C51E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9ACF70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公開男子組</w:t>
            </w:r>
          </w:p>
        </w:tc>
      </w:tr>
      <w:tr w:rsidR="006D44FB" w14:paraId="176342D5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DAEA09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第一級：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57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公斤以下（含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57.0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公斤）</w:t>
            </w:r>
          </w:p>
        </w:tc>
        <w:tc>
          <w:tcPr>
            <w:tcW w:w="481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5148D1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第四級：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74.1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86.0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35BC309B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7B51A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第二級：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57.1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65.0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BB8A7B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第五級：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86.1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97.0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36CF9FB1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16C53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第三級：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65.1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74.0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C56C11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第六級：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97.1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125.0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43ECE367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2E2922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公開女子組</w:t>
            </w:r>
          </w:p>
        </w:tc>
      </w:tr>
      <w:tr w:rsidR="006D44FB" w14:paraId="74E5C89B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DCCF64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第一級：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公斤以下（含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50.0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公斤）</w:t>
            </w:r>
          </w:p>
        </w:tc>
        <w:tc>
          <w:tcPr>
            <w:tcW w:w="481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0D1B86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第四級：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57.1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62.0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737CF4F2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4DD5D9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第二級：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50.1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53.0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11C344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第五級：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62.1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68.0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4428137C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CDE1D3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第三級：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53.1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57.0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5D2382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第六級：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68.1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76.0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</w:tbl>
    <w:p w14:paraId="50804D0B" w14:textId="77777777" w:rsidR="006D44FB" w:rsidRDefault="006D44FB">
      <w:pPr>
        <w:spacing w:line="480" w:lineRule="exact"/>
        <w:rPr>
          <w:rFonts w:ascii="標楷體" w:eastAsia="標楷體" w:hAnsi="標楷體" w:cs="DFKaiShu-SB-Estd-BF"/>
          <w:kern w:val="0"/>
          <w:sz w:val="28"/>
          <w:szCs w:val="28"/>
        </w:rPr>
      </w:pPr>
    </w:p>
    <w:p w14:paraId="65188665" w14:textId="77777777" w:rsidR="006D44FB" w:rsidRDefault="006D44FB">
      <w:pPr>
        <w:spacing w:line="480" w:lineRule="exact"/>
        <w:rPr>
          <w:rFonts w:ascii="標楷體" w:eastAsia="標楷體" w:hAnsi="標楷體" w:cs="DFKaiShu-SB-Estd-BF"/>
          <w:kern w:val="0"/>
          <w:sz w:val="28"/>
          <w:szCs w:val="28"/>
        </w:rPr>
      </w:pPr>
    </w:p>
    <w:p w14:paraId="78E8C401" w14:textId="77777777" w:rsidR="006D44FB" w:rsidRDefault="006D44FB">
      <w:pPr>
        <w:spacing w:line="480" w:lineRule="exact"/>
        <w:rPr>
          <w:rFonts w:ascii="標楷體" w:eastAsia="標楷體" w:hAnsi="標楷體" w:cs="DFKaiShu-SB-Estd-BF"/>
          <w:kern w:val="0"/>
          <w:sz w:val="28"/>
          <w:szCs w:val="28"/>
        </w:rPr>
      </w:pPr>
    </w:p>
    <w:p w14:paraId="14B4491C" w14:textId="77777777" w:rsidR="006D44FB" w:rsidRDefault="00D75AD6">
      <w:pPr>
        <w:numPr>
          <w:ilvl w:val="1"/>
          <w:numId w:val="11"/>
        </w:numPr>
        <w:spacing w:line="480" w:lineRule="exact"/>
        <w:ind w:left="851" w:hanging="851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lastRenderedPageBreak/>
        <w:t>希羅式：青少年男子組、公開男子組。</w:t>
      </w:r>
    </w:p>
    <w:tbl>
      <w:tblPr>
        <w:tblW w:w="976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47"/>
        <w:gridCol w:w="4819"/>
      </w:tblGrid>
      <w:tr w:rsidR="006D44FB" w14:paraId="476B14F0" w14:textId="77777777">
        <w:tblPrEx>
          <w:tblCellMar>
            <w:top w:w="0" w:type="dxa"/>
            <w:bottom w:w="0" w:type="dxa"/>
          </w:tblCellMar>
        </w:tblPrEx>
        <w:trPr>
          <w:trHeight w:val="436"/>
        </w:trPr>
        <w:tc>
          <w:tcPr>
            <w:tcW w:w="976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657CA1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青少年男子組</w:t>
            </w:r>
          </w:p>
        </w:tc>
      </w:tr>
      <w:tr w:rsidR="006D44FB" w14:paraId="029312C9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0F1CF7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第一級：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41.0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45.0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D73182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第六級：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60.1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65.0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14DD5B93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44523A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第二級：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45.1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48.0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37787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第七級：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65.1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71.0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16AF3AA6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0ECE9A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第三級：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48.1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51.0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18A643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第八級：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71.1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80.0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1F668D6A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69B1C5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第四級：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51.1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55.0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D5A6A4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第九級：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80.1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92.0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4B7C5C61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4BD8F3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第五級：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55.1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60.0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CEC585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第十級：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92.1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110.0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3AF4DE94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F0BFA4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公開男子組</w:t>
            </w:r>
          </w:p>
        </w:tc>
      </w:tr>
      <w:tr w:rsidR="006D44FB" w14:paraId="7B511C02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0BB219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第一級：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公斤以下（含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60.0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公斤）</w:t>
            </w:r>
          </w:p>
        </w:tc>
        <w:tc>
          <w:tcPr>
            <w:tcW w:w="481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BC5D38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第四級：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77.1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87.0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40FB2FF6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AC83CA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第二級：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60.1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67.0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48E162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第五級：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87.1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97.0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6B455F46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6BD585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第三級：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67.1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77.0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EB4866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第六級：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97.1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130.0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</w:tbl>
    <w:p w14:paraId="5F64E1AF" w14:textId="77777777" w:rsidR="00000000" w:rsidRDefault="00D75AD6">
      <w:pPr>
        <w:sectPr w:rsidR="00000000">
          <w:footerReference w:type="default" r:id="rId13"/>
          <w:pgSz w:w="11906" w:h="16838"/>
          <w:pgMar w:top="1440" w:right="1080" w:bottom="1440" w:left="1080" w:header="720" w:footer="720" w:gutter="0"/>
          <w:cols w:space="720"/>
          <w:docGrid w:type="lines" w:linePitch="570"/>
        </w:sectPr>
      </w:pPr>
    </w:p>
    <w:p w14:paraId="3C32EE16" w14:textId="77777777" w:rsidR="006D44FB" w:rsidRDefault="00D75AD6">
      <w:pPr>
        <w:tabs>
          <w:tab w:val="left" w:pos="620"/>
          <w:tab w:val="left" w:pos="630"/>
        </w:tabs>
        <w:autoSpaceDE w:val="0"/>
        <w:ind w:right="-482"/>
        <w:jc w:val="center"/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5289F757" wp14:editId="11E2A77A">
                <wp:simplePos x="0" y="0"/>
                <wp:positionH relativeFrom="margin">
                  <wp:posOffset>-213356</wp:posOffset>
                </wp:positionH>
                <wp:positionV relativeFrom="paragraph">
                  <wp:posOffset>-440055</wp:posOffset>
                </wp:positionV>
                <wp:extent cx="855348" cy="329568"/>
                <wp:effectExtent l="0" t="0" r="20952" b="13332"/>
                <wp:wrapNone/>
                <wp:docPr id="7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9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9EDF58B" w14:textId="77777777" w:rsidR="006D44FB" w:rsidRDefault="00D75AD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6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89F757" id="_x0000_s1032" type="#_x0000_t202" style="position:absolute;left:0;text-align:left;margin-left:-16.8pt;margin-top:-34.65pt;width:67.35pt;height:25.95pt;z-index:-2516459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" strokeweight=".26467mm">
                <v:textbox style="mso-fit-shape-to-text:t">
                  <w:txbxContent>
                    <w:p w14:paraId="79EDF58B" w14:textId="77777777" w:rsidR="006D44FB" w:rsidRDefault="00D75AD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sz w:val="36"/>
        </w:rPr>
        <w:t>116</w:t>
      </w:r>
      <w:r>
        <w:rPr>
          <w:rFonts w:ascii="標楷體" w:eastAsia="標楷體" w:hAnsi="標楷體"/>
          <w:sz w:val="36"/>
        </w:rPr>
        <w:t>年全國原住民族運動會</w:t>
      </w:r>
      <w:proofErr w:type="gramStart"/>
      <w:r>
        <w:rPr>
          <w:rFonts w:ascii="標楷體" w:eastAsia="標楷體" w:hAnsi="標楷體"/>
          <w:sz w:val="36"/>
        </w:rPr>
        <w:t>臺</w:t>
      </w:r>
      <w:proofErr w:type="gramEnd"/>
      <w:r>
        <w:rPr>
          <w:rFonts w:ascii="標楷體" w:eastAsia="標楷體" w:hAnsi="標楷體"/>
          <w:sz w:val="36"/>
        </w:rPr>
        <w:t>中市代表隊</w:t>
      </w:r>
      <w:r>
        <w:rPr>
          <w:rFonts w:ascii="標楷體" w:eastAsia="標楷體" w:hAnsi="標楷體"/>
          <w:b/>
          <w:sz w:val="36"/>
        </w:rPr>
        <w:t>柔道</w:t>
      </w:r>
      <w:r>
        <w:rPr>
          <w:rFonts w:ascii="標楷體" w:eastAsia="標楷體" w:hAnsi="標楷體"/>
          <w:sz w:val="36"/>
        </w:rPr>
        <w:t>徵召說明</w:t>
      </w:r>
    </w:p>
    <w:p w14:paraId="08E490F8" w14:textId="77777777" w:rsidR="006D44FB" w:rsidRDefault="00D75AD6">
      <w:pPr>
        <w:numPr>
          <w:ilvl w:val="0"/>
          <w:numId w:val="12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各組各量級以錄取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名選手為原則。</w:t>
      </w:r>
    </w:p>
    <w:p w14:paraId="439A3ECE" w14:textId="77777777" w:rsidR="006D44FB" w:rsidRDefault="00D75AD6">
      <w:pPr>
        <w:numPr>
          <w:ilvl w:val="0"/>
          <w:numId w:val="12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各組各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量級依選手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所繳近三年（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113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年至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115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年）正式競賽成績辦理書面審查並擇優徵召。</w:t>
      </w:r>
    </w:p>
    <w:p w14:paraId="0F682DF8" w14:textId="77777777" w:rsidR="006D44FB" w:rsidRDefault="00D75AD6">
      <w:pPr>
        <w:numPr>
          <w:ilvl w:val="0"/>
          <w:numId w:val="12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徵召組別及量級：</w:t>
      </w:r>
    </w:p>
    <w:tbl>
      <w:tblPr>
        <w:tblW w:w="976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47"/>
        <w:gridCol w:w="4819"/>
      </w:tblGrid>
      <w:tr w:rsidR="006D44FB" w14:paraId="79B03E16" w14:textId="77777777">
        <w:tblPrEx>
          <w:tblCellMar>
            <w:top w:w="0" w:type="dxa"/>
            <w:bottom w:w="0" w:type="dxa"/>
          </w:tblCellMar>
        </w:tblPrEx>
        <w:trPr>
          <w:trHeight w:val="436"/>
        </w:trPr>
        <w:tc>
          <w:tcPr>
            <w:tcW w:w="976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B8415C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青少年男子組</w:t>
            </w:r>
          </w:p>
        </w:tc>
      </w:tr>
      <w:tr w:rsidR="006D44FB" w14:paraId="24699EFA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4ABFC2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第一級：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38.0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公斤以下</w:t>
            </w:r>
          </w:p>
        </w:tc>
        <w:tc>
          <w:tcPr>
            <w:tcW w:w="481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B79BA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第六級：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55.1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60.0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21A221E3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49E76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第二級：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38.1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42.0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3FCCD6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第七級：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60.1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66.0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1425BD1E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FABA69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第三級：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42.1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46.0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CE29C9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第八級：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66.1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73.0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5B4D8849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D4EB1D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第四級：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46.1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50.0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C6864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第九級：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73.1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81.0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60A86F3B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724F0E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第五級：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50.1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55.0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4FB38F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第十級：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81.1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</w:t>
            </w:r>
          </w:p>
        </w:tc>
      </w:tr>
      <w:tr w:rsidR="006D44FB" w14:paraId="3BF4A622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C0150F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青少年女子組</w:t>
            </w:r>
          </w:p>
        </w:tc>
      </w:tr>
      <w:tr w:rsidR="006D44FB" w14:paraId="3F4C6880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63D58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第一級：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36.0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公斤以下</w:t>
            </w:r>
          </w:p>
        </w:tc>
        <w:tc>
          <w:tcPr>
            <w:tcW w:w="481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BC2E64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第六級：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52.1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57.0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49B96FFF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51DCD9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第二級：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36.1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40.0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9275AD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第七級：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57.1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63.0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39841904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0A771B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第三級：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40.1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44.0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882F1C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第八級：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63.1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70.0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599C1E70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C0921C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第四級：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44.1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48.0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B205FA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第九級：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70.1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</w:t>
            </w:r>
          </w:p>
        </w:tc>
      </w:tr>
      <w:tr w:rsidR="006D44FB" w14:paraId="2CFF732F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887A0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第五級：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48.1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52.0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7F644" w14:textId="77777777" w:rsidR="006D44FB" w:rsidRDefault="006D44FB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</w:p>
        </w:tc>
      </w:tr>
      <w:tr w:rsidR="006D44FB" w14:paraId="1C4FFD7D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F29BCD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公開男子組</w:t>
            </w:r>
          </w:p>
        </w:tc>
      </w:tr>
      <w:tr w:rsidR="006D44FB" w14:paraId="18C8EE68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BC5B1C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第一級：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60.0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公斤以下</w:t>
            </w:r>
          </w:p>
        </w:tc>
        <w:tc>
          <w:tcPr>
            <w:tcW w:w="481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000B94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第五級：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81.1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90.0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6BBB4348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6EC3C0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第二級：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60.1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66.0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5890E5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第六級：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90.1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100.0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1AC98BA4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1113CD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第三級：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66.1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73.0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314FA7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第七級：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100.1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</w:t>
            </w:r>
          </w:p>
        </w:tc>
      </w:tr>
      <w:tr w:rsidR="006D44FB" w14:paraId="2933C7DA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FEE17A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第四級：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73.1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81.0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1CE96E" w14:textId="77777777" w:rsidR="006D44FB" w:rsidRDefault="006D44FB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</w:p>
        </w:tc>
      </w:tr>
      <w:tr w:rsidR="006D44FB" w14:paraId="44B78B2E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86B416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公開女子組</w:t>
            </w:r>
          </w:p>
        </w:tc>
      </w:tr>
      <w:tr w:rsidR="006D44FB" w14:paraId="635DF869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633FB9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第一級：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48.0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公斤以下</w:t>
            </w:r>
          </w:p>
        </w:tc>
        <w:tc>
          <w:tcPr>
            <w:tcW w:w="481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907826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第五級：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63.1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70.0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00DB10D5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0FAD3C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第二級：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48.1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52.0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75AF84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第六級：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70.1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78.0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</w:tr>
      <w:tr w:rsidR="006D44FB" w14:paraId="73EE85D9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215F7E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第三級：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52.1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57.0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5953BE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第七級：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78.1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</w:t>
            </w:r>
          </w:p>
        </w:tc>
      </w:tr>
      <w:tr w:rsidR="006D44FB" w14:paraId="342CAF1F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9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91D058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第四級：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57.1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63.0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F272D9" w14:textId="77777777" w:rsidR="006D44FB" w:rsidRDefault="006D44FB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</w:p>
        </w:tc>
      </w:tr>
    </w:tbl>
    <w:p w14:paraId="31470C42" w14:textId="77777777" w:rsidR="00000000" w:rsidRDefault="00D75AD6">
      <w:pPr>
        <w:sectPr w:rsidR="00000000">
          <w:footerReference w:type="default" r:id="rId14"/>
          <w:pgSz w:w="11906" w:h="16838"/>
          <w:pgMar w:top="1440" w:right="1080" w:bottom="1440" w:left="1080" w:header="720" w:footer="720" w:gutter="0"/>
          <w:cols w:space="720"/>
          <w:docGrid w:type="lines" w:linePitch="570"/>
        </w:sectPr>
      </w:pPr>
    </w:p>
    <w:p w14:paraId="0DAE0B35" w14:textId="77777777" w:rsidR="006D44FB" w:rsidRDefault="00D75AD6">
      <w:pPr>
        <w:tabs>
          <w:tab w:val="left" w:pos="620"/>
          <w:tab w:val="left" w:pos="630"/>
        </w:tabs>
        <w:autoSpaceDE w:val="0"/>
        <w:ind w:right="-482"/>
        <w:jc w:val="center"/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3F3FAD77" wp14:editId="08EE8646">
                <wp:simplePos x="0" y="0"/>
                <wp:positionH relativeFrom="margin">
                  <wp:posOffset>-213356</wp:posOffset>
                </wp:positionH>
                <wp:positionV relativeFrom="paragraph">
                  <wp:posOffset>-440055</wp:posOffset>
                </wp:positionV>
                <wp:extent cx="855348" cy="329568"/>
                <wp:effectExtent l="0" t="0" r="20952" b="13332"/>
                <wp:wrapNone/>
                <wp:docPr id="8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9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D1C4E54" w14:textId="77777777" w:rsidR="006D44FB" w:rsidRDefault="00D75AD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7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3FAD77" id="_x0000_s1033" type="#_x0000_t202" style="position:absolute;left:0;text-align:left;margin-left:-16.8pt;margin-top:-34.65pt;width:67.35pt;height:25.95pt;z-index:-2516439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" strokeweight=".26467mm">
                <v:textbox style="mso-fit-shape-to-text:t">
                  <w:txbxContent>
                    <w:p w14:paraId="2D1C4E54" w14:textId="77777777" w:rsidR="006D44FB" w:rsidRDefault="00D75AD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</w:rP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sz w:val="36"/>
        </w:rPr>
        <w:t>116</w:t>
      </w:r>
      <w:r>
        <w:rPr>
          <w:rFonts w:ascii="標楷體" w:eastAsia="標楷體" w:hAnsi="標楷體"/>
          <w:sz w:val="36"/>
        </w:rPr>
        <w:t>年全國原住民族運動會</w:t>
      </w:r>
      <w:proofErr w:type="gramStart"/>
      <w:r>
        <w:rPr>
          <w:rFonts w:ascii="標楷體" w:eastAsia="標楷體" w:hAnsi="標楷體"/>
          <w:sz w:val="36"/>
        </w:rPr>
        <w:t>臺</w:t>
      </w:r>
      <w:proofErr w:type="gramEnd"/>
      <w:r>
        <w:rPr>
          <w:rFonts w:ascii="標楷體" w:eastAsia="標楷體" w:hAnsi="標楷體"/>
          <w:sz w:val="36"/>
        </w:rPr>
        <w:t>中市代表隊</w:t>
      </w:r>
      <w:r>
        <w:rPr>
          <w:rFonts w:ascii="標楷體" w:eastAsia="標楷體" w:hAnsi="標楷體"/>
          <w:b/>
          <w:sz w:val="36"/>
        </w:rPr>
        <w:t>棒球</w:t>
      </w:r>
      <w:r>
        <w:rPr>
          <w:rFonts w:ascii="標楷體" w:eastAsia="標楷體" w:hAnsi="標楷體"/>
          <w:sz w:val="36"/>
        </w:rPr>
        <w:t>徵召說明</w:t>
      </w:r>
    </w:p>
    <w:p w14:paraId="68F0B1D0" w14:textId="77777777" w:rsidR="006D44FB" w:rsidRDefault="00D75AD6">
      <w:pPr>
        <w:numPr>
          <w:ilvl w:val="0"/>
          <w:numId w:val="13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各組以錄取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隊為原則。</w:t>
      </w:r>
    </w:p>
    <w:p w14:paraId="74E2764A" w14:textId="77777777" w:rsidR="006D44FB" w:rsidRDefault="00D75AD6">
      <w:pPr>
        <w:numPr>
          <w:ilvl w:val="0"/>
          <w:numId w:val="13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各組各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量級依選手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所繳近三年（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113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年至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115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年）正式競賽成績辦理書面審查並擇優徵召。</w:t>
      </w:r>
    </w:p>
    <w:p w14:paraId="2EE0ED25" w14:textId="77777777" w:rsidR="006D44FB" w:rsidRDefault="00D75AD6">
      <w:pPr>
        <w:numPr>
          <w:ilvl w:val="0"/>
          <w:numId w:val="13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徵召組別及人數：</w:t>
      </w:r>
    </w:p>
    <w:tbl>
      <w:tblPr>
        <w:tblW w:w="976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66"/>
      </w:tblGrid>
      <w:tr w:rsidR="006D44FB" w14:paraId="59AB409B" w14:textId="77777777">
        <w:tblPrEx>
          <w:tblCellMar>
            <w:top w:w="0" w:type="dxa"/>
            <w:bottom w:w="0" w:type="dxa"/>
          </w:tblCellMar>
        </w:tblPrEx>
        <w:trPr>
          <w:trHeight w:val="436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F66C74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少年組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隊</w:t>
            </w:r>
          </w:p>
        </w:tc>
      </w:tr>
      <w:tr w:rsidR="006D44FB" w14:paraId="2ED825A9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DA696E" w14:textId="77777777" w:rsidR="006D44FB" w:rsidRDefault="00D75AD6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最多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20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</w:p>
          <w:p w14:paraId="6B0B62BF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（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※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惟考量少年男子組組隊不易，開放女選手登錄，年齡同規定）</w:t>
            </w:r>
          </w:p>
        </w:tc>
      </w:tr>
      <w:tr w:rsidR="006D44FB" w14:paraId="15A01864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298A01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青少年男子組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隊</w:t>
            </w:r>
          </w:p>
        </w:tc>
      </w:tr>
      <w:tr w:rsidR="006D44FB" w14:paraId="24939C07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D46781" w14:textId="77777777" w:rsidR="006D44FB" w:rsidRDefault="00D75AD6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最多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20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</w:p>
        </w:tc>
      </w:tr>
      <w:tr w:rsidR="006D44FB" w14:paraId="1204F1D1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D57C0E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公開女子組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隊</w:t>
            </w:r>
          </w:p>
        </w:tc>
      </w:tr>
      <w:tr w:rsidR="006D44FB" w14:paraId="1DA64B18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BD9266" w14:textId="77777777" w:rsidR="006D44FB" w:rsidRDefault="00D75AD6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最多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20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</w:p>
        </w:tc>
      </w:tr>
      <w:tr w:rsidR="006D44FB" w14:paraId="5D268F9C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9B8AC0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公開男子組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隊</w:t>
            </w:r>
          </w:p>
        </w:tc>
      </w:tr>
      <w:tr w:rsidR="006D44FB" w14:paraId="2762225D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6045CA" w14:textId="77777777" w:rsidR="006D44FB" w:rsidRDefault="00D75AD6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最多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20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</w:p>
        </w:tc>
      </w:tr>
    </w:tbl>
    <w:p w14:paraId="7ACD044D" w14:textId="77777777" w:rsidR="00000000" w:rsidRDefault="00D75AD6">
      <w:pPr>
        <w:sectPr w:rsidR="00000000">
          <w:footerReference w:type="default" r:id="rId15"/>
          <w:pgSz w:w="11906" w:h="16838"/>
          <w:pgMar w:top="1440" w:right="1080" w:bottom="1440" w:left="1080" w:header="720" w:footer="720" w:gutter="0"/>
          <w:cols w:space="720"/>
          <w:docGrid w:type="lines" w:linePitch="570"/>
        </w:sectPr>
      </w:pPr>
    </w:p>
    <w:p w14:paraId="262AF8DB" w14:textId="77777777" w:rsidR="006D44FB" w:rsidRDefault="00D75AD6">
      <w:pPr>
        <w:tabs>
          <w:tab w:val="left" w:pos="620"/>
          <w:tab w:val="left" w:pos="630"/>
        </w:tabs>
        <w:autoSpaceDE w:val="0"/>
        <w:ind w:right="-482"/>
        <w:jc w:val="center"/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41A1EF51" wp14:editId="7C66BFA1">
                <wp:simplePos x="0" y="0"/>
                <wp:positionH relativeFrom="margin">
                  <wp:posOffset>-220983</wp:posOffset>
                </wp:positionH>
                <wp:positionV relativeFrom="paragraph">
                  <wp:posOffset>-440055</wp:posOffset>
                </wp:positionV>
                <wp:extent cx="855348" cy="329568"/>
                <wp:effectExtent l="0" t="0" r="20952" b="13332"/>
                <wp:wrapNone/>
                <wp:docPr id="9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9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CA2046A" w14:textId="77777777" w:rsidR="006D44FB" w:rsidRDefault="00D75AD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8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A1EF51" id="_x0000_s1034" type="#_x0000_t202" style="position:absolute;left:0;text-align:left;margin-left:-17.4pt;margin-top:-34.65pt;width:67.35pt;height:25.95pt;z-index:-2516418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" strokeweight=".26467mm">
                <v:textbox style="mso-fit-shape-to-text:t">
                  <w:txbxContent>
                    <w:p w14:paraId="3CA2046A" w14:textId="77777777" w:rsidR="006D44FB" w:rsidRDefault="00D75AD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</w:rPr>
                        <w:t>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sz w:val="36"/>
        </w:rPr>
        <w:t>116</w:t>
      </w:r>
      <w:r>
        <w:rPr>
          <w:rFonts w:ascii="標楷體" w:eastAsia="標楷體" w:hAnsi="標楷體"/>
          <w:sz w:val="36"/>
        </w:rPr>
        <w:t>年全國原住民族運動會</w:t>
      </w:r>
      <w:proofErr w:type="gramStart"/>
      <w:r>
        <w:rPr>
          <w:rFonts w:ascii="標楷體" w:eastAsia="標楷體" w:hAnsi="標楷體"/>
          <w:sz w:val="36"/>
        </w:rPr>
        <w:t>臺</w:t>
      </w:r>
      <w:proofErr w:type="gramEnd"/>
      <w:r>
        <w:rPr>
          <w:rFonts w:ascii="標楷體" w:eastAsia="標楷體" w:hAnsi="標楷體"/>
          <w:sz w:val="36"/>
        </w:rPr>
        <w:t>中市代表隊</w:t>
      </w:r>
      <w:r>
        <w:rPr>
          <w:rFonts w:ascii="標楷體" w:eastAsia="標楷體" w:hAnsi="標楷體"/>
          <w:b/>
          <w:sz w:val="36"/>
        </w:rPr>
        <w:t>舉重</w:t>
      </w:r>
      <w:r>
        <w:rPr>
          <w:rFonts w:ascii="標楷體" w:eastAsia="標楷體" w:hAnsi="標楷體"/>
          <w:sz w:val="36"/>
        </w:rPr>
        <w:t>徵召說明</w:t>
      </w:r>
    </w:p>
    <w:p w14:paraId="5999BF33" w14:textId="77777777" w:rsidR="006D44FB" w:rsidRDefault="00D75AD6">
      <w:pPr>
        <w:numPr>
          <w:ilvl w:val="0"/>
          <w:numId w:val="14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本會前於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115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6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月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27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日辦理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116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年全國原住民族運動會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臺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中市舉重代表隊選拔賽，因部分組別錄取人數未達代表隊編制，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爰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辦理本次徵召作業，以補足各組代表隊員額。</w:t>
      </w:r>
    </w:p>
    <w:p w14:paraId="7A48F8F7" w14:textId="77777777" w:rsidR="006D44FB" w:rsidRDefault="00D75AD6">
      <w:pPr>
        <w:numPr>
          <w:ilvl w:val="0"/>
          <w:numId w:val="14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各組各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量級依選手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所繳近三年（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113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年至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115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年）正式競賽成績辦理書面審查並擇優徵召。</w:t>
      </w:r>
    </w:p>
    <w:p w14:paraId="5C841C15" w14:textId="77777777" w:rsidR="006D44FB" w:rsidRDefault="00D75AD6">
      <w:pPr>
        <w:numPr>
          <w:ilvl w:val="0"/>
          <w:numId w:val="14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徵召組別及量級：</w:t>
      </w:r>
    </w:p>
    <w:p w14:paraId="53363150" w14:textId="77777777" w:rsidR="006D44FB" w:rsidRDefault="00D75AD6">
      <w:pPr>
        <w:spacing w:line="480" w:lineRule="exact"/>
        <w:ind w:left="567"/>
        <w:rPr>
          <w:rFonts w:ascii="標楷體" w:eastAsia="標楷體" w:hAnsi="標楷體" w:cs="DFKaiShu-SB-Estd-BF"/>
          <w:kern w:val="0"/>
          <w:sz w:val="28"/>
          <w:szCs w:val="28"/>
        </w:rPr>
        <w:sectPr w:rsidR="006D44FB">
          <w:footerReference w:type="default" r:id="rId16"/>
          <w:pgSz w:w="11906" w:h="16838"/>
          <w:pgMar w:top="1440" w:right="1080" w:bottom="1440" w:left="1080" w:header="720" w:footer="720" w:gutter="0"/>
          <w:cols w:space="720"/>
          <w:docGrid w:type="lines" w:linePitch="570"/>
        </w:sectPr>
      </w:pPr>
      <w:r>
        <w:rPr>
          <w:rFonts w:ascii="標楷體" w:eastAsia="標楷體" w:hAnsi="標楷體" w:cs="DFKaiShu-SB-Estd-BF"/>
          <w:kern w:val="0"/>
          <w:sz w:val="28"/>
          <w:szCs w:val="28"/>
        </w:rPr>
        <w:t>青少年女子組：徵召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名，報名選手限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45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公斤級或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69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公斤級或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77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公斤級；其餘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量級因代表隊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名額已額滿，不受理報名。</w:t>
      </w:r>
    </w:p>
    <w:p w14:paraId="610EA22D" w14:textId="77777777" w:rsidR="006D44FB" w:rsidRDefault="00D75AD6">
      <w:pPr>
        <w:tabs>
          <w:tab w:val="left" w:pos="620"/>
          <w:tab w:val="left" w:pos="630"/>
        </w:tabs>
        <w:autoSpaceDE w:val="0"/>
        <w:ind w:right="-482"/>
        <w:jc w:val="center"/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0CD26F17" wp14:editId="7FFC7289">
                <wp:simplePos x="0" y="0"/>
                <wp:positionH relativeFrom="margin">
                  <wp:posOffset>-236216</wp:posOffset>
                </wp:positionH>
                <wp:positionV relativeFrom="paragraph">
                  <wp:posOffset>-440055</wp:posOffset>
                </wp:positionV>
                <wp:extent cx="855348" cy="329568"/>
                <wp:effectExtent l="0" t="0" r="20952" b="13332"/>
                <wp:wrapNone/>
                <wp:docPr id="10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9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91220BD" w14:textId="77777777" w:rsidR="006D44FB" w:rsidRDefault="00D75AD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9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D26F17" id="_x0000_s1035" type="#_x0000_t202" style="position:absolute;left:0;text-align:left;margin-left:-18.6pt;margin-top:-34.65pt;width:67.35pt;height:25.95pt;z-index:-2516398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" strokeweight=".26467mm">
                <v:textbox style="mso-fit-shape-to-text:t">
                  <w:txbxContent>
                    <w:p w14:paraId="691220BD" w14:textId="77777777" w:rsidR="006D44FB" w:rsidRDefault="00D75AD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</w:rPr>
                        <w:t>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sz w:val="36"/>
        </w:rPr>
        <w:t>116</w:t>
      </w:r>
      <w:r>
        <w:rPr>
          <w:rFonts w:ascii="標楷體" w:eastAsia="標楷體" w:hAnsi="標楷體"/>
          <w:sz w:val="36"/>
        </w:rPr>
        <w:t>年全國原住民族運動會</w:t>
      </w:r>
      <w:proofErr w:type="gramStart"/>
      <w:r>
        <w:rPr>
          <w:rFonts w:ascii="標楷體" w:eastAsia="標楷體" w:hAnsi="標楷體"/>
          <w:sz w:val="36"/>
        </w:rPr>
        <w:t>臺</w:t>
      </w:r>
      <w:proofErr w:type="gramEnd"/>
      <w:r>
        <w:rPr>
          <w:rFonts w:ascii="標楷體" w:eastAsia="標楷體" w:hAnsi="標楷體"/>
          <w:sz w:val="36"/>
        </w:rPr>
        <w:t>中市代表隊</w:t>
      </w:r>
      <w:r>
        <w:rPr>
          <w:rFonts w:ascii="標楷體" w:eastAsia="標楷體" w:hAnsi="標楷體"/>
          <w:b/>
          <w:sz w:val="36"/>
        </w:rPr>
        <w:t>跆拳道</w:t>
      </w:r>
      <w:r>
        <w:rPr>
          <w:rFonts w:ascii="標楷體" w:eastAsia="標楷體" w:hAnsi="標楷體"/>
          <w:sz w:val="36"/>
        </w:rPr>
        <w:t>徵召說</w:t>
      </w:r>
      <w:r>
        <w:rPr>
          <w:rFonts w:ascii="標楷體" w:eastAsia="標楷體" w:hAnsi="標楷體"/>
          <w:sz w:val="36"/>
          <w:lang w:eastAsia="zh-HK"/>
        </w:rPr>
        <w:t>明</w:t>
      </w:r>
    </w:p>
    <w:p w14:paraId="09708991" w14:textId="77777777" w:rsidR="006D44FB" w:rsidRDefault="00D75AD6">
      <w:pPr>
        <w:numPr>
          <w:ilvl w:val="0"/>
          <w:numId w:val="15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本會前於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115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7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月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5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日辦理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116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年全國原住民族運動會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臺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中市跆拳道代表隊選拔賽，因部分組別錄取人數未達代表隊編制，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爰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辦理本次徵召作業，以補足各組代表隊員額。</w:t>
      </w:r>
    </w:p>
    <w:p w14:paraId="3D5A44C3" w14:textId="77777777" w:rsidR="006D44FB" w:rsidRDefault="00D75AD6">
      <w:pPr>
        <w:numPr>
          <w:ilvl w:val="0"/>
          <w:numId w:val="15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各組各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量級依選手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所繳近三年（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113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年至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115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年）正式競賽成績辦理書面審查並擇優徵召。</w:t>
      </w:r>
    </w:p>
    <w:p w14:paraId="4B0CB273" w14:textId="77777777" w:rsidR="006D44FB" w:rsidRDefault="00D75AD6">
      <w:pPr>
        <w:numPr>
          <w:ilvl w:val="0"/>
          <w:numId w:val="15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徵召組別及量級：</w:t>
      </w:r>
    </w:p>
    <w:p w14:paraId="4126B5CD" w14:textId="77777777" w:rsidR="006D44FB" w:rsidRDefault="00D75AD6">
      <w:pPr>
        <w:numPr>
          <w:ilvl w:val="1"/>
          <w:numId w:val="15"/>
        </w:numPr>
        <w:spacing w:line="480" w:lineRule="exact"/>
        <w:ind w:left="851" w:hanging="567"/>
        <w:rPr>
          <w:rFonts w:ascii="標楷體" w:eastAsia="標楷體" w:hAnsi="標楷體" w:cs="DFKaiShu-SB-Estd-BF"/>
          <w:kern w:val="0"/>
          <w:sz w:val="28"/>
          <w:szCs w:val="28"/>
        </w:rPr>
      </w:pP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品勢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：青少年男子組：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名。</w:t>
      </w:r>
    </w:p>
    <w:p w14:paraId="05195304" w14:textId="77777777" w:rsidR="006D44FB" w:rsidRDefault="00D75AD6">
      <w:pPr>
        <w:numPr>
          <w:ilvl w:val="1"/>
          <w:numId w:val="15"/>
        </w:numPr>
        <w:spacing w:line="480" w:lineRule="exact"/>
        <w:ind w:left="851" w:hanging="567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對打：</w:t>
      </w:r>
    </w:p>
    <w:p w14:paraId="37927641" w14:textId="77777777" w:rsidR="006D44FB" w:rsidRDefault="00D75AD6">
      <w:pPr>
        <w:numPr>
          <w:ilvl w:val="2"/>
          <w:numId w:val="15"/>
        </w:numPr>
        <w:spacing w:line="480" w:lineRule="exact"/>
        <w:ind w:left="1131" w:hanging="286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青少年男子組：共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2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名</w:t>
      </w:r>
    </w:p>
    <w:p w14:paraId="08CF5F21" w14:textId="77777777" w:rsidR="006D44FB" w:rsidRDefault="00D75AD6">
      <w:pPr>
        <w:pStyle w:val="af"/>
        <w:numPr>
          <w:ilvl w:val="2"/>
          <w:numId w:val="16"/>
        </w:numPr>
        <w:spacing w:line="480" w:lineRule="exact"/>
        <w:ind w:left="1418" w:hanging="425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63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公斤級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――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59.1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公斤至</w:t>
      </w:r>
      <w:r>
        <w:rPr>
          <w:rFonts w:ascii="標楷體" w:eastAsia="標楷體" w:hAnsi="標楷體" w:cs="DFKaiShu-SB-Estd-BF"/>
          <w:kern w:val="0"/>
          <w:sz w:val="28"/>
          <w:szCs w:val="28"/>
        </w:rPr>
        <w:t xml:space="preserve"> 63.0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公斤：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名。</w:t>
      </w:r>
    </w:p>
    <w:p w14:paraId="16811B5B" w14:textId="77777777" w:rsidR="006D44FB" w:rsidRDefault="00D75AD6">
      <w:pPr>
        <w:pStyle w:val="af"/>
        <w:numPr>
          <w:ilvl w:val="2"/>
          <w:numId w:val="16"/>
        </w:numPr>
        <w:spacing w:line="480" w:lineRule="exact"/>
        <w:ind w:left="1418" w:hanging="425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＋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73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公斤以上級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―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73.1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公斤以上：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名。</w:t>
      </w:r>
    </w:p>
    <w:p w14:paraId="72032588" w14:textId="77777777" w:rsidR="006D44FB" w:rsidRDefault="00D75AD6">
      <w:pPr>
        <w:numPr>
          <w:ilvl w:val="2"/>
          <w:numId w:val="15"/>
        </w:numPr>
        <w:spacing w:line="480" w:lineRule="exact"/>
        <w:ind w:left="1131" w:hanging="286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青少年女子組：共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3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名</w:t>
      </w:r>
    </w:p>
    <w:p w14:paraId="7DC3CA70" w14:textId="77777777" w:rsidR="006D44FB" w:rsidRDefault="00D75AD6">
      <w:pPr>
        <w:pStyle w:val="af"/>
        <w:numPr>
          <w:ilvl w:val="2"/>
          <w:numId w:val="17"/>
        </w:numPr>
        <w:spacing w:line="480" w:lineRule="exact"/>
        <w:ind w:left="1418" w:hanging="425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59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公斤級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―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55.1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公斤至</w:t>
      </w:r>
      <w:r>
        <w:rPr>
          <w:rFonts w:ascii="標楷體" w:eastAsia="標楷體" w:hAnsi="標楷體" w:cs="DFKaiShu-SB-Estd-BF"/>
          <w:kern w:val="0"/>
          <w:sz w:val="28"/>
          <w:szCs w:val="28"/>
        </w:rPr>
        <w:t xml:space="preserve"> 59.0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公斤：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名。</w:t>
      </w:r>
    </w:p>
    <w:p w14:paraId="5B3A2A97" w14:textId="77777777" w:rsidR="006D44FB" w:rsidRDefault="00D75AD6">
      <w:pPr>
        <w:pStyle w:val="af"/>
        <w:numPr>
          <w:ilvl w:val="2"/>
          <w:numId w:val="17"/>
        </w:numPr>
        <w:spacing w:line="480" w:lineRule="exact"/>
        <w:ind w:left="1418" w:hanging="425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63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公斤級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―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59.1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公斤至</w:t>
      </w:r>
      <w:r>
        <w:rPr>
          <w:rFonts w:ascii="標楷體" w:eastAsia="標楷體" w:hAnsi="標楷體" w:cs="DFKaiShu-SB-Estd-BF"/>
          <w:kern w:val="0"/>
          <w:sz w:val="28"/>
          <w:szCs w:val="28"/>
        </w:rPr>
        <w:t xml:space="preserve"> 63.0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公斤：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名。</w:t>
      </w:r>
    </w:p>
    <w:p w14:paraId="6180BF17" w14:textId="77777777" w:rsidR="006D44FB" w:rsidRDefault="00D75AD6">
      <w:pPr>
        <w:pStyle w:val="af"/>
        <w:numPr>
          <w:ilvl w:val="2"/>
          <w:numId w:val="17"/>
        </w:numPr>
        <w:spacing w:line="480" w:lineRule="exact"/>
        <w:ind w:left="1418" w:hanging="425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＋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63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公斤以上級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―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63.1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公斤以上：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名。</w:t>
      </w:r>
    </w:p>
    <w:p w14:paraId="232FC633" w14:textId="77777777" w:rsidR="006D44FB" w:rsidRDefault="00D75AD6">
      <w:pPr>
        <w:numPr>
          <w:ilvl w:val="2"/>
          <w:numId w:val="15"/>
        </w:numPr>
        <w:spacing w:line="480" w:lineRule="exact"/>
        <w:ind w:left="1131" w:hanging="286"/>
        <w:rPr>
          <w:rFonts w:ascii="標楷體" w:eastAsia="標楷體" w:hAnsi="標楷體" w:cs="DFKaiShu-SB-Estd-BF"/>
          <w:kern w:val="0"/>
          <w:sz w:val="28"/>
          <w:szCs w:val="28"/>
        </w:rPr>
        <w:sectPr w:rsidR="006D44FB">
          <w:footerReference w:type="default" r:id="rId17"/>
          <w:pgSz w:w="11906" w:h="16838"/>
          <w:pgMar w:top="1440" w:right="1080" w:bottom="1440" w:left="1080" w:header="720" w:footer="720" w:gutter="0"/>
          <w:cols w:space="720"/>
          <w:docGrid w:type="lines" w:linePitch="570"/>
        </w:sect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公開男子組：＋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80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公斤以上級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―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80.1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公斤以上：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名。</w:t>
      </w:r>
    </w:p>
    <w:p w14:paraId="7AD35B21" w14:textId="77777777" w:rsidR="006D44FB" w:rsidRDefault="00D75AD6">
      <w:pPr>
        <w:tabs>
          <w:tab w:val="left" w:pos="620"/>
          <w:tab w:val="left" w:pos="630"/>
        </w:tabs>
        <w:autoSpaceDE w:val="0"/>
        <w:ind w:right="-482"/>
        <w:jc w:val="center"/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12C2DFEB" wp14:editId="5914EE72">
                <wp:simplePos x="0" y="0"/>
                <wp:positionH relativeFrom="margin">
                  <wp:posOffset>-281936</wp:posOffset>
                </wp:positionH>
                <wp:positionV relativeFrom="paragraph">
                  <wp:posOffset>-440055</wp:posOffset>
                </wp:positionV>
                <wp:extent cx="855348" cy="329568"/>
                <wp:effectExtent l="0" t="0" r="20952" b="13332"/>
                <wp:wrapNone/>
                <wp:docPr id="11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9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B380577" w14:textId="77777777" w:rsidR="006D44FB" w:rsidRDefault="00D75AD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10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C2DFEB" id="_x0000_s1036" type="#_x0000_t202" style="position:absolute;left:0;text-align:left;margin-left:-22.2pt;margin-top:-34.65pt;width:67.35pt;height:25.95pt;z-index:-2516377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" strokeweight=".26467mm">
                <v:textbox style="mso-fit-shape-to-text:t">
                  <w:txbxContent>
                    <w:p w14:paraId="5B380577" w14:textId="77777777" w:rsidR="006D44FB" w:rsidRDefault="00D75AD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</w:rPr>
                        <w:t>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sz w:val="36"/>
        </w:rPr>
        <w:t>116</w:t>
      </w:r>
      <w:r>
        <w:rPr>
          <w:rFonts w:ascii="標楷體" w:eastAsia="標楷體" w:hAnsi="標楷體"/>
          <w:sz w:val="36"/>
        </w:rPr>
        <w:t>年全國原住民族運動會</w:t>
      </w:r>
      <w:proofErr w:type="gramStart"/>
      <w:r>
        <w:rPr>
          <w:rFonts w:ascii="標楷體" w:eastAsia="標楷體" w:hAnsi="標楷體"/>
          <w:sz w:val="36"/>
        </w:rPr>
        <w:t>臺</w:t>
      </w:r>
      <w:proofErr w:type="gramEnd"/>
      <w:r>
        <w:rPr>
          <w:rFonts w:ascii="標楷體" w:eastAsia="標楷體" w:hAnsi="標楷體"/>
          <w:sz w:val="36"/>
        </w:rPr>
        <w:t>中市代表隊</w:t>
      </w:r>
      <w:r>
        <w:rPr>
          <w:rFonts w:ascii="標楷體" w:eastAsia="標楷體" w:hAnsi="標楷體"/>
          <w:b/>
          <w:sz w:val="36"/>
        </w:rPr>
        <w:t>慢速壘球</w:t>
      </w:r>
      <w:r>
        <w:rPr>
          <w:rFonts w:ascii="標楷體" w:eastAsia="標楷體" w:hAnsi="標楷體"/>
          <w:sz w:val="36"/>
        </w:rPr>
        <w:t>徵召說明</w:t>
      </w:r>
    </w:p>
    <w:p w14:paraId="195C0191" w14:textId="77777777" w:rsidR="006D44FB" w:rsidRDefault="00D75AD6">
      <w:pPr>
        <w:numPr>
          <w:ilvl w:val="0"/>
          <w:numId w:val="18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本會前於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115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6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月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21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日辦理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116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年全國原住民族運動會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臺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中市慢速壘球代表隊選拔賽，因部分組別錄取人數未達代表隊編制，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爰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辦理本次徵召作業，以補足各組代表隊員額。</w:t>
      </w:r>
    </w:p>
    <w:p w14:paraId="79B4E5D3" w14:textId="77777777" w:rsidR="006D44FB" w:rsidRDefault="00D75AD6">
      <w:pPr>
        <w:numPr>
          <w:ilvl w:val="0"/>
          <w:numId w:val="18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各組選手所繳近三年（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113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年至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115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年）正式競賽成績辦理書面審查並擇優徵召。</w:t>
      </w:r>
    </w:p>
    <w:p w14:paraId="2BE1BACD" w14:textId="77777777" w:rsidR="006D44FB" w:rsidRDefault="00D75AD6">
      <w:pPr>
        <w:numPr>
          <w:ilvl w:val="0"/>
          <w:numId w:val="18"/>
        </w:numPr>
        <w:spacing w:line="480" w:lineRule="exact"/>
        <w:ind w:left="567" w:hanging="578"/>
        <w:sectPr w:rsidR="006D44FB">
          <w:footerReference w:type="default" r:id="rId18"/>
          <w:pgSz w:w="11906" w:h="16838"/>
          <w:pgMar w:top="1440" w:right="1080" w:bottom="1440" w:left="1080" w:header="720" w:footer="720" w:gutter="0"/>
          <w:cols w:space="720"/>
          <w:docGrid w:type="lines" w:linePitch="570"/>
        </w:sectPr>
      </w:pPr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徵召組別及人數：</w:t>
      </w:r>
      <w:r>
        <w:rPr>
          <w:rFonts w:ascii="標楷體" w:eastAsia="標楷體" w:hAnsi="標楷體" w:cs="DFKaiShu-SB-Estd-BF"/>
          <w:color w:val="000000"/>
          <w:kern w:val="0"/>
          <w:sz w:val="28"/>
          <w:szCs w:val="24"/>
        </w:rPr>
        <w:t>公開女子組，選手至多</w:t>
      </w:r>
      <w:r>
        <w:rPr>
          <w:rFonts w:ascii="標楷體" w:eastAsia="標楷體" w:hAnsi="標楷體" w:cs="DFKaiShu-SB-Estd-BF"/>
          <w:color w:val="000000"/>
          <w:kern w:val="0"/>
          <w:sz w:val="28"/>
          <w:szCs w:val="24"/>
        </w:rPr>
        <w:t>20</w:t>
      </w:r>
      <w:r>
        <w:rPr>
          <w:rFonts w:ascii="標楷體" w:eastAsia="標楷體" w:hAnsi="標楷體" w:cs="DFKaiShu-SB-Estd-BF"/>
          <w:color w:val="000000"/>
          <w:kern w:val="0"/>
          <w:sz w:val="28"/>
          <w:szCs w:val="24"/>
        </w:rPr>
        <w:t>名。</w:t>
      </w:r>
    </w:p>
    <w:p w14:paraId="0DC81AB9" w14:textId="77777777" w:rsidR="006D44FB" w:rsidRDefault="00D75AD6">
      <w:pPr>
        <w:tabs>
          <w:tab w:val="left" w:pos="620"/>
          <w:tab w:val="left" w:pos="630"/>
        </w:tabs>
        <w:autoSpaceDE w:val="0"/>
        <w:ind w:right="-482"/>
        <w:jc w:val="center"/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30C6E79" wp14:editId="5EF6D060">
                <wp:simplePos x="0" y="0"/>
                <wp:positionH relativeFrom="margin">
                  <wp:posOffset>-198123</wp:posOffset>
                </wp:positionH>
                <wp:positionV relativeFrom="paragraph">
                  <wp:posOffset>-440055</wp:posOffset>
                </wp:positionV>
                <wp:extent cx="855348" cy="329568"/>
                <wp:effectExtent l="0" t="0" r="20952" b="13332"/>
                <wp:wrapNone/>
                <wp:docPr id="1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9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C069FBE" w14:textId="77777777" w:rsidR="006D44FB" w:rsidRDefault="00D75AD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11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0C6E79" id="_x0000_s1037" type="#_x0000_t202" style="position:absolute;left:0;text-align:left;margin-left:-15.6pt;margin-top:-34.65pt;width:67.35pt;height:25.95pt;z-index:-2516357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" strokeweight=".26467mm">
                <v:textbox style="mso-fit-shape-to-text:t">
                  <w:txbxContent>
                    <w:p w14:paraId="3C069FBE" w14:textId="77777777" w:rsidR="006D44FB" w:rsidRDefault="00D75AD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</w:rPr>
                        <w:t>11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sz w:val="36"/>
        </w:rPr>
        <w:t>116</w:t>
      </w:r>
      <w:r>
        <w:rPr>
          <w:rFonts w:ascii="標楷體" w:eastAsia="標楷體" w:hAnsi="標楷體"/>
          <w:sz w:val="36"/>
        </w:rPr>
        <w:t>年全國原住民族運動會</w:t>
      </w:r>
      <w:proofErr w:type="gramStart"/>
      <w:r>
        <w:rPr>
          <w:rFonts w:ascii="標楷體" w:eastAsia="標楷體" w:hAnsi="標楷體"/>
          <w:sz w:val="36"/>
        </w:rPr>
        <w:t>臺</w:t>
      </w:r>
      <w:proofErr w:type="gramEnd"/>
      <w:r>
        <w:rPr>
          <w:rFonts w:ascii="標楷體" w:eastAsia="標楷體" w:hAnsi="標楷體"/>
          <w:sz w:val="36"/>
        </w:rPr>
        <w:t>中市代表隊</w:t>
      </w:r>
      <w:r>
        <w:rPr>
          <w:rFonts w:ascii="標楷體" w:eastAsia="標楷體" w:hAnsi="標楷體"/>
          <w:b/>
          <w:sz w:val="36"/>
        </w:rPr>
        <w:t>五</w:t>
      </w:r>
      <w:proofErr w:type="gramStart"/>
      <w:r>
        <w:rPr>
          <w:rFonts w:ascii="標楷體" w:eastAsia="標楷體" w:hAnsi="標楷體"/>
          <w:b/>
          <w:sz w:val="36"/>
        </w:rPr>
        <w:t>人制</w:t>
      </w:r>
      <w:proofErr w:type="gramEnd"/>
      <w:r>
        <w:rPr>
          <w:rFonts w:ascii="標楷體" w:eastAsia="標楷體" w:hAnsi="標楷體"/>
          <w:b/>
          <w:sz w:val="36"/>
        </w:rPr>
        <w:t>足球</w:t>
      </w:r>
      <w:r>
        <w:rPr>
          <w:rFonts w:ascii="標楷體" w:eastAsia="標楷體" w:hAnsi="標楷體"/>
          <w:sz w:val="36"/>
        </w:rPr>
        <w:t>徵召說</w:t>
      </w:r>
      <w:r>
        <w:rPr>
          <w:rFonts w:ascii="標楷體" w:eastAsia="標楷體" w:hAnsi="標楷體"/>
          <w:sz w:val="36"/>
          <w:lang w:eastAsia="zh-HK"/>
        </w:rPr>
        <w:t>明</w:t>
      </w:r>
    </w:p>
    <w:p w14:paraId="50B5F34A" w14:textId="77777777" w:rsidR="006D44FB" w:rsidRDefault="00D75AD6">
      <w:pPr>
        <w:numPr>
          <w:ilvl w:val="0"/>
          <w:numId w:val="19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各組以錄取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隊（至多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14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名選手）為原則，申請徵召之選手應以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5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人以上為一組提出申請，選手得由不同學校或足球隊推薦參加徵召。</w:t>
      </w:r>
    </w:p>
    <w:p w14:paraId="6F432DAE" w14:textId="77777777" w:rsidR="006D44FB" w:rsidRDefault="00D75AD6">
      <w:pPr>
        <w:numPr>
          <w:ilvl w:val="0"/>
          <w:numId w:val="19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各組選手以近三年（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113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年至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115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年）正式競賽成績為主要審查依據，依競賽層級及名次辦理評分，並綜合考量選手競技表現、守備位置、陣容配置、團隊搭配及整體競賽需求，擇優組成代表隊。</w:t>
      </w:r>
    </w:p>
    <w:p w14:paraId="7F3C5734" w14:textId="77777777" w:rsidR="006D44FB" w:rsidRDefault="00D75AD6">
      <w:pPr>
        <w:numPr>
          <w:ilvl w:val="0"/>
          <w:numId w:val="19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  <w:sectPr w:rsidR="006D44FB">
          <w:footerReference w:type="default" r:id="rId19"/>
          <w:pgSz w:w="11906" w:h="16838"/>
          <w:pgMar w:top="1440" w:right="1080" w:bottom="1440" w:left="1080" w:header="720" w:footer="720" w:gutter="0"/>
          <w:cols w:space="720"/>
          <w:docGrid w:type="lines" w:linePitch="570"/>
        </w:sect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徵召組別及人數：公開男子組、公開女子組、青少年男子組、青少年女子組、少年男子組、少年女子組等，各組選手至多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14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名。</w:t>
      </w:r>
    </w:p>
    <w:p w14:paraId="48EA74C7" w14:textId="77777777" w:rsidR="006D44FB" w:rsidRDefault="00D75AD6">
      <w:pPr>
        <w:tabs>
          <w:tab w:val="left" w:pos="620"/>
          <w:tab w:val="left" w:pos="630"/>
        </w:tabs>
        <w:autoSpaceDE w:val="0"/>
        <w:ind w:right="-482"/>
        <w:jc w:val="center"/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3DA4EA76" wp14:editId="7AC386CF">
                <wp:simplePos x="0" y="0"/>
                <wp:positionH relativeFrom="margin">
                  <wp:posOffset>-251460</wp:posOffset>
                </wp:positionH>
                <wp:positionV relativeFrom="paragraph">
                  <wp:posOffset>-440055</wp:posOffset>
                </wp:positionV>
                <wp:extent cx="855348" cy="329568"/>
                <wp:effectExtent l="0" t="0" r="20952" b="13332"/>
                <wp:wrapNone/>
                <wp:docPr id="13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9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322522" w14:textId="77777777" w:rsidR="006D44FB" w:rsidRDefault="00D75AD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12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A4EA76" id="_x0000_s1038" type="#_x0000_t202" style="position:absolute;left:0;text-align:left;margin-left:-19.8pt;margin-top:-34.65pt;width:67.35pt;height:25.95pt;z-index:-2516336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" strokeweight=".26467mm">
                <v:textbox style="mso-fit-shape-to-text:t">
                  <w:txbxContent>
                    <w:p w14:paraId="3F322522" w14:textId="77777777" w:rsidR="006D44FB" w:rsidRDefault="00D75AD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</w:rPr>
                        <w:t>12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sz w:val="36"/>
        </w:rPr>
        <w:t>116</w:t>
      </w:r>
      <w:r>
        <w:rPr>
          <w:rFonts w:ascii="標楷體" w:eastAsia="標楷體" w:hAnsi="標楷體"/>
          <w:sz w:val="36"/>
        </w:rPr>
        <w:t>年全國原住民族運動會</w:t>
      </w:r>
      <w:proofErr w:type="gramStart"/>
      <w:r>
        <w:rPr>
          <w:rFonts w:ascii="標楷體" w:eastAsia="標楷體" w:hAnsi="標楷體"/>
          <w:sz w:val="36"/>
        </w:rPr>
        <w:t>臺</w:t>
      </w:r>
      <w:proofErr w:type="gramEnd"/>
      <w:r>
        <w:rPr>
          <w:rFonts w:ascii="標楷體" w:eastAsia="標楷體" w:hAnsi="標楷體"/>
          <w:sz w:val="36"/>
        </w:rPr>
        <w:t>中市代表隊</w:t>
      </w:r>
      <w:r>
        <w:rPr>
          <w:rFonts w:ascii="標楷體" w:eastAsia="標楷體" w:hAnsi="標楷體"/>
          <w:b/>
          <w:sz w:val="36"/>
        </w:rPr>
        <w:t>傳統拔河</w:t>
      </w:r>
      <w:r>
        <w:rPr>
          <w:rFonts w:ascii="標楷體" w:eastAsia="標楷體" w:hAnsi="標楷體"/>
          <w:sz w:val="36"/>
        </w:rPr>
        <w:t>徵召說</w:t>
      </w:r>
      <w:r>
        <w:rPr>
          <w:rFonts w:ascii="標楷體" w:eastAsia="標楷體" w:hAnsi="標楷體"/>
          <w:sz w:val="36"/>
          <w:lang w:eastAsia="zh-HK"/>
        </w:rPr>
        <w:t>明</w:t>
      </w:r>
    </w:p>
    <w:p w14:paraId="658EDF1E" w14:textId="77777777" w:rsidR="006D44FB" w:rsidRDefault="00D75AD6">
      <w:pPr>
        <w:numPr>
          <w:ilvl w:val="0"/>
          <w:numId w:val="20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本會前於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115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6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月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24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日公開受理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116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年全國原住民族運動會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臺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中市傳統拔河代表隊選拔報名，惟報名隊數未達成賽標準，至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無法成賽並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完成組隊，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爰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辦理本次徵召作業。</w:t>
      </w:r>
    </w:p>
    <w:p w14:paraId="35126029" w14:textId="77777777" w:rsidR="006D44FB" w:rsidRDefault="00D75AD6">
      <w:pPr>
        <w:numPr>
          <w:ilvl w:val="0"/>
          <w:numId w:val="20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各組以錄取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隊，每位選手限參加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組。</w:t>
      </w:r>
    </w:p>
    <w:p w14:paraId="1CFFCBB4" w14:textId="77777777" w:rsidR="006D44FB" w:rsidRDefault="00D75AD6">
      <w:pPr>
        <w:numPr>
          <w:ilvl w:val="0"/>
          <w:numId w:val="20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各組選手所繳近三年（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113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年至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115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年）傳統拔河、柔道或角力之正式競賽成績辦理書面審查並擇優徵召。</w:t>
      </w:r>
    </w:p>
    <w:p w14:paraId="1C3684D2" w14:textId="77777777" w:rsidR="006D44FB" w:rsidRDefault="00D75AD6">
      <w:pPr>
        <w:numPr>
          <w:ilvl w:val="0"/>
          <w:numId w:val="20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徵召組別、人數及體重限制：</w:t>
      </w:r>
    </w:p>
    <w:tbl>
      <w:tblPr>
        <w:tblW w:w="976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66"/>
      </w:tblGrid>
      <w:tr w:rsidR="006D44FB" w14:paraId="6C6BE1C4" w14:textId="77777777">
        <w:tblPrEx>
          <w:tblCellMar>
            <w:top w:w="0" w:type="dxa"/>
            <w:bottom w:w="0" w:type="dxa"/>
          </w:tblCellMar>
        </w:tblPrEx>
        <w:trPr>
          <w:trHeight w:val="436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922A41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青少年混合組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隊</w:t>
            </w:r>
          </w:p>
        </w:tc>
      </w:tr>
      <w:tr w:rsidR="006D44FB" w14:paraId="682696A1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C11A9C" w14:textId="77777777" w:rsidR="006D44FB" w:rsidRDefault="00D75AD6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註冊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10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(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男子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、女子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 xml:space="preserve">) </w:t>
            </w:r>
          </w:p>
        </w:tc>
      </w:tr>
      <w:tr w:rsidR="006D44FB" w14:paraId="25FB05A9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6D9507" w14:textId="77777777" w:rsidR="006D44FB" w:rsidRDefault="00D75AD6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出賽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8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，男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、女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（出賽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8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限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560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公斤以下）</w:t>
            </w:r>
          </w:p>
        </w:tc>
      </w:tr>
      <w:tr w:rsidR="006D44FB" w14:paraId="002B2F57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14EF40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公開男女混合組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隊</w:t>
            </w:r>
          </w:p>
        </w:tc>
      </w:tr>
      <w:tr w:rsidR="006D44FB" w14:paraId="570A6A38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3BBDB" w14:textId="77777777" w:rsidR="006D44FB" w:rsidRDefault="00D75AD6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註冊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24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人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(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男子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14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、女子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10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)</w:t>
            </w:r>
          </w:p>
        </w:tc>
      </w:tr>
      <w:tr w:rsidR="006D44FB" w14:paraId="388A4C7C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9CE40" w14:textId="77777777" w:rsidR="006D44FB" w:rsidRDefault="00D75AD6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出賽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20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，男子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12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、女子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8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（出賽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20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限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1,700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公斤以下）</w:t>
            </w:r>
          </w:p>
        </w:tc>
      </w:tr>
      <w:tr w:rsidR="006D44FB" w14:paraId="51D9210F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A505B8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公開女子組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隊</w:t>
            </w:r>
          </w:p>
        </w:tc>
      </w:tr>
      <w:tr w:rsidR="006D44FB" w14:paraId="5F6F2C0B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D625A7" w14:textId="77777777" w:rsidR="006D44FB" w:rsidRDefault="00D75AD6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註冊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24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</w:p>
        </w:tc>
      </w:tr>
      <w:tr w:rsidR="006D44FB" w14:paraId="6BDFB49C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F97A90" w14:textId="77777777" w:rsidR="006D44FB" w:rsidRDefault="00D75AD6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出賽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20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（出賽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20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限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1,600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公斤以下）</w:t>
            </w:r>
          </w:p>
        </w:tc>
      </w:tr>
      <w:tr w:rsidR="006D44FB" w14:paraId="031C8356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20BDC3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公開男子組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隊</w:t>
            </w:r>
          </w:p>
        </w:tc>
      </w:tr>
      <w:tr w:rsidR="006D44FB" w14:paraId="7BEE5F15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E73522" w14:textId="77777777" w:rsidR="006D44FB" w:rsidRDefault="00D75AD6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註冊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24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</w:p>
        </w:tc>
      </w:tr>
      <w:tr w:rsidR="006D44FB" w14:paraId="022CB59C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C2B1D4" w14:textId="77777777" w:rsidR="006D44FB" w:rsidRDefault="00D75AD6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出賽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20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（出賽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20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限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1,800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公斤以下）</w:t>
            </w:r>
          </w:p>
        </w:tc>
      </w:tr>
    </w:tbl>
    <w:p w14:paraId="083FDFDE" w14:textId="77777777" w:rsidR="00000000" w:rsidRDefault="00D75AD6">
      <w:pPr>
        <w:sectPr w:rsidR="00000000">
          <w:footerReference w:type="default" r:id="rId20"/>
          <w:pgSz w:w="11906" w:h="16838"/>
          <w:pgMar w:top="1440" w:right="1080" w:bottom="1440" w:left="1080" w:header="720" w:footer="720" w:gutter="0"/>
          <w:cols w:space="720"/>
          <w:docGrid w:type="lines" w:linePitch="570"/>
        </w:sectPr>
      </w:pPr>
    </w:p>
    <w:p w14:paraId="157C08FC" w14:textId="77777777" w:rsidR="006D44FB" w:rsidRDefault="00D75AD6">
      <w:pPr>
        <w:tabs>
          <w:tab w:val="left" w:pos="620"/>
          <w:tab w:val="left" w:pos="630"/>
        </w:tabs>
        <w:autoSpaceDE w:val="0"/>
        <w:ind w:right="-482"/>
        <w:jc w:val="center"/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3A179A27" wp14:editId="368193D3">
                <wp:simplePos x="0" y="0"/>
                <wp:positionH relativeFrom="margin">
                  <wp:posOffset>-220983</wp:posOffset>
                </wp:positionH>
                <wp:positionV relativeFrom="paragraph">
                  <wp:posOffset>-432438</wp:posOffset>
                </wp:positionV>
                <wp:extent cx="855348" cy="329568"/>
                <wp:effectExtent l="0" t="0" r="20952" b="13332"/>
                <wp:wrapNone/>
                <wp:docPr id="14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9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7BF7149" w14:textId="77777777" w:rsidR="006D44FB" w:rsidRDefault="00D75AD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13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179A27" id="_x0000_s1039" type="#_x0000_t202" style="position:absolute;left:0;text-align:left;margin-left:-17.4pt;margin-top:-34.05pt;width:67.35pt;height:25.95pt;z-index:-2516316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" strokeweight=".26467mm">
                <v:textbox style="mso-fit-shape-to-text:t">
                  <w:txbxContent>
                    <w:p w14:paraId="57BF7149" w14:textId="77777777" w:rsidR="006D44FB" w:rsidRDefault="00D75AD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</w:rPr>
                        <w:t>13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sz w:val="36"/>
        </w:rPr>
        <w:t>116</w:t>
      </w:r>
      <w:r>
        <w:rPr>
          <w:rFonts w:ascii="標楷體" w:eastAsia="標楷體" w:hAnsi="標楷體"/>
          <w:sz w:val="36"/>
        </w:rPr>
        <w:t>年全國原住民族運動會</w:t>
      </w:r>
      <w:proofErr w:type="gramStart"/>
      <w:r>
        <w:rPr>
          <w:rFonts w:ascii="標楷體" w:eastAsia="標楷體" w:hAnsi="標楷體"/>
          <w:sz w:val="36"/>
        </w:rPr>
        <w:t>臺</w:t>
      </w:r>
      <w:proofErr w:type="gramEnd"/>
      <w:r>
        <w:rPr>
          <w:rFonts w:ascii="標楷體" w:eastAsia="標楷體" w:hAnsi="標楷體"/>
          <w:sz w:val="36"/>
        </w:rPr>
        <w:t>中市代表隊</w:t>
      </w:r>
      <w:r>
        <w:rPr>
          <w:rFonts w:ascii="標楷體" w:eastAsia="標楷體" w:hAnsi="標楷體"/>
          <w:b/>
          <w:sz w:val="36"/>
        </w:rPr>
        <w:t>傳統</w:t>
      </w:r>
      <w:r>
        <w:rPr>
          <w:rFonts w:ascii="標楷體" w:eastAsia="標楷體" w:hAnsi="標楷體"/>
          <w:b/>
          <w:sz w:val="36"/>
          <w:lang w:eastAsia="zh-HK"/>
        </w:rPr>
        <w:t>摔角</w:t>
      </w:r>
      <w:r>
        <w:rPr>
          <w:rFonts w:ascii="標楷體" w:eastAsia="標楷體" w:hAnsi="標楷體"/>
          <w:sz w:val="36"/>
        </w:rPr>
        <w:t>徵召說</w:t>
      </w:r>
      <w:r>
        <w:rPr>
          <w:rFonts w:ascii="標楷體" w:eastAsia="標楷體" w:hAnsi="標楷體"/>
          <w:sz w:val="36"/>
          <w:lang w:eastAsia="zh-HK"/>
        </w:rPr>
        <w:t>明</w:t>
      </w:r>
    </w:p>
    <w:p w14:paraId="52716662" w14:textId="77777777" w:rsidR="006D44FB" w:rsidRDefault="00D75AD6">
      <w:pPr>
        <w:numPr>
          <w:ilvl w:val="0"/>
          <w:numId w:val="21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本會前於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115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6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月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24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日公開受理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116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年全國原住民族運動會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臺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中市傳統摔角代表隊選拔報名，惟報名人數未達成賽標準，至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無法成賽並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完成組隊，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爰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辦理本次徵召作業。</w:t>
      </w:r>
    </w:p>
    <w:p w14:paraId="6371A625" w14:textId="77777777" w:rsidR="006D44FB" w:rsidRDefault="00D75AD6">
      <w:pPr>
        <w:numPr>
          <w:ilvl w:val="0"/>
          <w:numId w:val="21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各組以錄取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8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名選手（正選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5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名、候補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3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名）為原則。</w:t>
      </w:r>
    </w:p>
    <w:p w14:paraId="19FFBA54" w14:textId="77777777" w:rsidR="006D44FB" w:rsidRDefault="00D75AD6">
      <w:pPr>
        <w:numPr>
          <w:ilvl w:val="0"/>
          <w:numId w:val="21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各組選手所繳近三年（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113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年至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115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年）傳統摔角、柔道或角力之正式競賽成績辦理書面審查並擇優徵召。</w:t>
      </w:r>
    </w:p>
    <w:p w14:paraId="029BD6AD" w14:textId="77777777" w:rsidR="006D44FB" w:rsidRDefault="00D75AD6">
      <w:pPr>
        <w:numPr>
          <w:ilvl w:val="0"/>
          <w:numId w:val="21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徵召組別、人數及體重限制：</w:t>
      </w:r>
    </w:p>
    <w:tbl>
      <w:tblPr>
        <w:tblW w:w="976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66"/>
      </w:tblGrid>
      <w:tr w:rsidR="006D44FB" w14:paraId="76996F11" w14:textId="77777777">
        <w:tblPrEx>
          <w:tblCellMar>
            <w:top w:w="0" w:type="dxa"/>
            <w:bottom w:w="0" w:type="dxa"/>
          </w:tblCellMar>
        </w:tblPrEx>
        <w:trPr>
          <w:trHeight w:val="436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875A21" w14:textId="77777777" w:rsidR="006D44FB" w:rsidRDefault="00D75AD6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少年男子組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8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（出賽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人限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280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公斤以下）</w:t>
            </w:r>
          </w:p>
        </w:tc>
      </w:tr>
      <w:tr w:rsidR="006D44FB" w14:paraId="72ACD829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6D02A" w14:textId="77777777" w:rsidR="006D44FB" w:rsidRDefault="00D75AD6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先鋒、次鋒、中堅：</w:t>
            </w:r>
            <w:r>
              <w:rPr>
                <w:rFonts w:ascii="標楷體" w:eastAsia="標楷體" w:hAnsi="標楷體"/>
                <w:sz w:val="28"/>
                <w:szCs w:val="28"/>
              </w:rPr>
              <w:t>50.1</w:t>
            </w:r>
            <w:r>
              <w:rPr>
                <w:rFonts w:ascii="標楷體" w:eastAsia="標楷體" w:hAnsi="標楷體"/>
                <w:sz w:val="28"/>
                <w:szCs w:val="28"/>
              </w:rPr>
              <w:t>公斤</w:t>
            </w: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z w:val="28"/>
                <w:szCs w:val="28"/>
              </w:rPr>
              <w:t>含</w:t>
            </w:r>
            <w:r>
              <w:rPr>
                <w:rFonts w:ascii="標楷體" w:eastAsia="標楷體" w:hAnsi="標楷體"/>
                <w:sz w:val="28"/>
                <w:szCs w:val="28"/>
              </w:rPr>
              <w:t>)</w:t>
            </w:r>
            <w:r>
              <w:rPr>
                <w:rFonts w:ascii="標楷體" w:eastAsia="標楷體" w:hAnsi="標楷體"/>
                <w:sz w:val="28"/>
                <w:szCs w:val="28"/>
              </w:rPr>
              <w:t>以下</w:t>
            </w:r>
          </w:p>
        </w:tc>
      </w:tr>
      <w:tr w:rsidR="006D44FB" w14:paraId="1485A748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ED954D" w14:textId="77777777" w:rsidR="006D44FB" w:rsidRDefault="00D75AD6">
            <w:pPr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副將、主將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50.1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</w:t>
            </w:r>
          </w:p>
        </w:tc>
      </w:tr>
      <w:tr w:rsidR="006D44FB" w14:paraId="537089C3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6F35D1" w14:textId="77777777" w:rsidR="006D44FB" w:rsidRDefault="00D75AD6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少年女子組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8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（出賽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人限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260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公斤以下）</w:t>
            </w:r>
          </w:p>
        </w:tc>
      </w:tr>
      <w:tr w:rsidR="006D44FB" w14:paraId="0814BA74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1DAD4" w14:textId="77777777" w:rsidR="006D44FB" w:rsidRDefault="00D75AD6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先鋒、次鋒、中堅：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48</w:t>
            </w:r>
            <w:r>
              <w:rPr>
                <w:rFonts w:ascii="標楷體" w:eastAsia="標楷體" w:hAnsi="標楷體"/>
                <w:sz w:val="28"/>
                <w:szCs w:val="28"/>
              </w:rPr>
              <w:t>.1</w:t>
            </w:r>
            <w:r>
              <w:rPr>
                <w:rFonts w:ascii="標楷體" w:eastAsia="標楷體" w:hAnsi="標楷體"/>
                <w:sz w:val="28"/>
                <w:szCs w:val="28"/>
              </w:rPr>
              <w:t>公斤</w:t>
            </w: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z w:val="28"/>
                <w:szCs w:val="28"/>
              </w:rPr>
              <w:t>含</w:t>
            </w:r>
            <w:r>
              <w:rPr>
                <w:rFonts w:ascii="標楷體" w:eastAsia="標楷體" w:hAnsi="標楷體"/>
                <w:sz w:val="28"/>
                <w:szCs w:val="28"/>
              </w:rPr>
              <w:t>)</w:t>
            </w:r>
            <w:bookmarkStart w:id="1" w:name="_Hlk236051119"/>
            <w:r>
              <w:rPr>
                <w:rFonts w:ascii="標楷體" w:eastAsia="標楷體" w:hAnsi="標楷體"/>
                <w:sz w:val="28"/>
                <w:szCs w:val="28"/>
              </w:rPr>
              <w:t>以下</w:t>
            </w:r>
            <w:bookmarkEnd w:id="1"/>
          </w:p>
        </w:tc>
      </w:tr>
      <w:tr w:rsidR="006D44FB" w14:paraId="5A858A83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41B9E7" w14:textId="77777777" w:rsidR="006D44FB" w:rsidRDefault="00D75AD6">
            <w:pPr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副將、主將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48.1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</w:t>
            </w:r>
          </w:p>
        </w:tc>
      </w:tr>
      <w:tr w:rsidR="006D44FB" w14:paraId="6C5F6329" w14:textId="77777777">
        <w:tblPrEx>
          <w:tblCellMar>
            <w:top w:w="0" w:type="dxa"/>
            <w:bottom w:w="0" w:type="dxa"/>
          </w:tblCellMar>
        </w:tblPrEx>
        <w:trPr>
          <w:trHeight w:val="436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1FBB40" w14:textId="77777777" w:rsidR="006D44FB" w:rsidRDefault="00D75AD6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青少年男子組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8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（出賽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人限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400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公斤以下）</w:t>
            </w:r>
          </w:p>
        </w:tc>
      </w:tr>
      <w:tr w:rsidR="006D44FB" w14:paraId="2417EF87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BFEBA" w14:textId="77777777" w:rsidR="006D44FB" w:rsidRDefault="00D75AD6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先鋒、次鋒、中堅：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60.1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(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含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)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以下</w:t>
            </w:r>
          </w:p>
        </w:tc>
      </w:tr>
      <w:tr w:rsidR="006D44FB" w14:paraId="2E43EA7F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4CCC3C" w14:textId="77777777" w:rsidR="006D44FB" w:rsidRDefault="00D75AD6">
            <w:pPr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副將、主將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60.1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</w:t>
            </w:r>
          </w:p>
        </w:tc>
      </w:tr>
      <w:tr w:rsidR="006D44FB" w14:paraId="3C1CB832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87D5A9" w14:textId="77777777" w:rsidR="006D44FB" w:rsidRDefault="00D75AD6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青少年女子組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8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（出賽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人限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320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公斤以下）</w:t>
            </w:r>
          </w:p>
        </w:tc>
      </w:tr>
      <w:tr w:rsidR="006D44FB" w14:paraId="221108A1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D31D1F" w14:textId="77777777" w:rsidR="006D44FB" w:rsidRDefault="00D75AD6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先鋒、次鋒、中堅：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52.1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(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含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)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以下</w:t>
            </w:r>
          </w:p>
        </w:tc>
      </w:tr>
      <w:tr w:rsidR="006D44FB" w14:paraId="39820086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84BE37" w14:textId="77777777" w:rsidR="006D44FB" w:rsidRDefault="00D75AD6">
            <w:pPr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副將、主將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52.1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</w:t>
            </w:r>
          </w:p>
        </w:tc>
      </w:tr>
      <w:tr w:rsidR="006D44FB" w14:paraId="79245C82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5AE587" w14:textId="77777777" w:rsidR="006D44FB" w:rsidRDefault="00D75AD6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公開男子組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8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（出賽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人限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500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公斤以下）</w:t>
            </w:r>
          </w:p>
        </w:tc>
      </w:tr>
      <w:tr w:rsidR="006D44FB" w14:paraId="5F96304C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FDD9B9" w14:textId="77777777" w:rsidR="006D44FB" w:rsidRDefault="00D75AD6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先鋒、次鋒、中堅：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81.1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(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含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)</w:t>
            </w:r>
            <w:r>
              <w:rPr>
                <w:rFonts w:ascii="標楷體" w:eastAsia="標楷體" w:hAnsi="標楷體"/>
                <w:sz w:val="28"/>
                <w:szCs w:val="28"/>
              </w:rPr>
              <w:t>以下</w:t>
            </w:r>
          </w:p>
        </w:tc>
      </w:tr>
      <w:tr w:rsidR="006D44FB" w14:paraId="4E0D72A5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7C641" w14:textId="77777777" w:rsidR="006D44FB" w:rsidRDefault="00D75AD6">
            <w:pPr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副將、主將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81.1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</w:t>
            </w:r>
          </w:p>
        </w:tc>
      </w:tr>
      <w:tr w:rsidR="006D44FB" w14:paraId="507B2665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F40545" w14:textId="77777777" w:rsidR="006D44FB" w:rsidRDefault="00D75AD6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公開女子組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8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（出賽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5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人限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360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公斤以下）</w:t>
            </w:r>
          </w:p>
        </w:tc>
      </w:tr>
      <w:tr w:rsidR="006D44FB" w14:paraId="12E28487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7CD420" w14:textId="77777777" w:rsidR="006D44FB" w:rsidRDefault="00D75AD6">
            <w:pPr>
              <w:spacing w:line="360" w:lineRule="exact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先鋒、次鋒、中堅：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63.1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(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含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)</w:t>
            </w:r>
            <w:r>
              <w:rPr>
                <w:rFonts w:ascii="標楷體" w:eastAsia="標楷體" w:hAnsi="標楷體"/>
                <w:sz w:val="28"/>
                <w:szCs w:val="28"/>
              </w:rPr>
              <w:t>以下</w:t>
            </w:r>
          </w:p>
        </w:tc>
      </w:tr>
      <w:tr w:rsidR="006D44FB" w14:paraId="66178A35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02EBAA" w14:textId="77777777" w:rsidR="006D44FB" w:rsidRDefault="00D75AD6">
            <w:pPr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副將、主將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：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63.1</w:t>
            </w:r>
            <w:r>
              <w:rPr>
                <w:rFonts w:ascii="標楷體" w:eastAsia="標楷體" w:hAnsi="標楷體" w:cs="DFKaiShu-SB-Estd-BF"/>
                <w:kern w:val="0"/>
                <w:sz w:val="28"/>
                <w:szCs w:val="24"/>
              </w:rPr>
              <w:t>公斤以上</w:t>
            </w:r>
          </w:p>
        </w:tc>
      </w:tr>
    </w:tbl>
    <w:p w14:paraId="301E0EF6" w14:textId="77777777" w:rsidR="00000000" w:rsidRDefault="00D75AD6">
      <w:pPr>
        <w:sectPr w:rsidR="00000000">
          <w:footerReference w:type="default" r:id="rId21"/>
          <w:pgSz w:w="11906" w:h="16838"/>
          <w:pgMar w:top="1440" w:right="1080" w:bottom="1440" w:left="1080" w:header="720" w:footer="720" w:gutter="0"/>
          <w:cols w:space="720"/>
          <w:docGrid w:type="lines" w:linePitch="570"/>
        </w:sectPr>
      </w:pPr>
    </w:p>
    <w:p w14:paraId="0C30C8F0" w14:textId="77777777" w:rsidR="006D44FB" w:rsidRDefault="00D75AD6">
      <w:pPr>
        <w:tabs>
          <w:tab w:val="left" w:pos="620"/>
          <w:tab w:val="left" w:pos="630"/>
        </w:tabs>
        <w:autoSpaceDE w:val="0"/>
        <w:ind w:right="-482"/>
        <w:jc w:val="center"/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2410CE56" wp14:editId="33C87410">
                <wp:simplePos x="0" y="0"/>
                <wp:positionH relativeFrom="margin">
                  <wp:posOffset>-220983</wp:posOffset>
                </wp:positionH>
                <wp:positionV relativeFrom="paragraph">
                  <wp:posOffset>-447671</wp:posOffset>
                </wp:positionV>
                <wp:extent cx="855348" cy="329568"/>
                <wp:effectExtent l="0" t="0" r="20952" b="13332"/>
                <wp:wrapNone/>
                <wp:docPr id="15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9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532D034" w14:textId="77777777" w:rsidR="006D44FB" w:rsidRDefault="00D75AD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14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10CE56" id="_x0000_s1040" type="#_x0000_t202" style="position:absolute;left:0;text-align:left;margin-left:-17.4pt;margin-top:-35.25pt;width:67.35pt;height:25.95pt;z-index:-2516295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" strokeweight=".26467mm">
                <v:textbox style="mso-fit-shape-to-text:t">
                  <w:txbxContent>
                    <w:p w14:paraId="0532D034" w14:textId="77777777" w:rsidR="006D44FB" w:rsidRDefault="00D75AD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</w:rPr>
                        <w:t>14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sz w:val="36"/>
        </w:rPr>
        <w:t>116</w:t>
      </w:r>
      <w:r>
        <w:rPr>
          <w:rFonts w:ascii="標楷體" w:eastAsia="標楷體" w:hAnsi="標楷體"/>
          <w:sz w:val="36"/>
        </w:rPr>
        <w:t>年全國原住民族運動會</w:t>
      </w:r>
      <w:proofErr w:type="gramStart"/>
      <w:r>
        <w:rPr>
          <w:rFonts w:ascii="標楷體" w:eastAsia="標楷體" w:hAnsi="標楷體"/>
          <w:sz w:val="36"/>
        </w:rPr>
        <w:t>臺</w:t>
      </w:r>
      <w:proofErr w:type="gramEnd"/>
      <w:r>
        <w:rPr>
          <w:rFonts w:ascii="標楷體" w:eastAsia="標楷體" w:hAnsi="標楷體"/>
          <w:sz w:val="36"/>
        </w:rPr>
        <w:t>中市代表隊</w:t>
      </w:r>
      <w:r>
        <w:rPr>
          <w:rFonts w:ascii="標楷體" w:eastAsia="標楷體" w:hAnsi="標楷體"/>
          <w:b/>
          <w:sz w:val="36"/>
        </w:rPr>
        <w:t>傳統撒網</w:t>
      </w:r>
      <w:r>
        <w:rPr>
          <w:rFonts w:ascii="標楷體" w:eastAsia="標楷體" w:hAnsi="標楷體"/>
          <w:sz w:val="36"/>
        </w:rPr>
        <w:t>徵召說</w:t>
      </w:r>
      <w:r>
        <w:rPr>
          <w:rFonts w:ascii="標楷體" w:eastAsia="標楷體" w:hAnsi="標楷體"/>
          <w:sz w:val="36"/>
          <w:lang w:eastAsia="zh-HK"/>
        </w:rPr>
        <w:t>明</w:t>
      </w:r>
    </w:p>
    <w:p w14:paraId="4699634C" w14:textId="77777777" w:rsidR="006D44FB" w:rsidRDefault="00D75AD6">
      <w:pPr>
        <w:numPr>
          <w:ilvl w:val="0"/>
          <w:numId w:val="22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本會前於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115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6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月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24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日公開受理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116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年全國原住民族運動會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臺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中市傳統撒網代表隊選拔報名，惟報名人數未達成賽標準，至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無法成賽並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完成組隊，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爰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辦理本次徵召作業。</w:t>
      </w:r>
    </w:p>
    <w:p w14:paraId="058338B9" w14:textId="77777777" w:rsidR="006D44FB" w:rsidRDefault="00D75AD6">
      <w:pPr>
        <w:numPr>
          <w:ilvl w:val="0"/>
          <w:numId w:val="22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各組選手所繳近三年（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113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年至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115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年）正式競賽成績辦理書面審查並擇優徵召。</w:t>
      </w:r>
    </w:p>
    <w:p w14:paraId="1623CA15" w14:textId="77777777" w:rsidR="006D44FB" w:rsidRDefault="00D75AD6">
      <w:pPr>
        <w:numPr>
          <w:ilvl w:val="0"/>
          <w:numId w:val="22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徵召組別及人數：</w:t>
      </w:r>
    </w:p>
    <w:tbl>
      <w:tblPr>
        <w:tblW w:w="976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66"/>
      </w:tblGrid>
      <w:tr w:rsidR="006D44FB" w14:paraId="4D7DF567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C35EE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公開男女混合組（團體賽）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1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隊</w:t>
            </w:r>
          </w:p>
        </w:tc>
      </w:tr>
      <w:tr w:rsidR="006D44FB" w14:paraId="4A49BD02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C59B0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註冊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6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名（男子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3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名、女子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3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名）</w:t>
            </w:r>
          </w:p>
        </w:tc>
      </w:tr>
      <w:tr w:rsidR="006D44FB" w14:paraId="292CC8A9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E4CA2D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出賽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4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名（男子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2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名、女子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2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名）、候補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2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名（男子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1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名、女子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1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名）</w:t>
            </w:r>
          </w:p>
        </w:tc>
      </w:tr>
      <w:tr w:rsidR="006D44FB" w14:paraId="3CDB02D5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1ACA98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公開女子組（團體賽）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1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隊</w:t>
            </w:r>
          </w:p>
        </w:tc>
      </w:tr>
      <w:tr w:rsidR="006D44FB" w14:paraId="1769C8FB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088883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註冊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6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名</w:t>
            </w:r>
          </w:p>
        </w:tc>
      </w:tr>
      <w:tr w:rsidR="006D44FB" w14:paraId="2ADA50D7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501249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出賽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5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名、候補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1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名</w:t>
            </w:r>
          </w:p>
        </w:tc>
      </w:tr>
      <w:tr w:rsidR="006D44FB" w14:paraId="293F4440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C052D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公開男子組（團體賽）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1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隊</w:t>
            </w:r>
          </w:p>
        </w:tc>
      </w:tr>
      <w:tr w:rsidR="006D44FB" w14:paraId="167CA778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2A07DD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註冊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6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名</w:t>
            </w:r>
          </w:p>
        </w:tc>
      </w:tr>
      <w:tr w:rsidR="006D44FB" w14:paraId="4AACBDF8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15593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出賽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5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名、候補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1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名</w:t>
            </w:r>
          </w:p>
        </w:tc>
      </w:tr>
      <w:tr w:rsidR="006D44FB" w14:paraId="177541CA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00BD91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公開男子組（個人賽）</w:t>
            </w:r>
          </w:p>
        </w:tc>
      </w:tr>
      <w:tr w:rsidR="006D44FB" w14:paraId="5675E148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699B42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註冊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2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名</w:t>
            </w:r>
          </w:p>
        </w:tc>
      </w:tr>
      <w:tr w:rsidR="006D44FB" w14:paraId="3F1B977F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506ABD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出賽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1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名、候補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1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名</w:t>
            </w:r>
          </w:p>
        </w:tc>
      </w:tr>
      <w:tr w:rsidR="006D44FB" w14:paraId="457429F1" w14:textId="7777777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8FBDE1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公開女子組（個人賽）</w:t>
            </w:r>
          </w:p>
        </w:tc>
      </w:tr>
      <w:tr w:rsidR="006D44FB" w14:paraId="24B1FB5A" w14:textId="77777777">
        <w:tblPrEx>
          <w:tblCellMar>
            <w:top w:w="0" w:type="dxa"/>
            <w:bottom w:w="0" w:type="dxa"/>
          </w:tblCellMar>
        </w:tblPrEx>
        <w:trPr>
          <w:trHeight w:val="547"/>
        </w:trPr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79EE27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註冊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2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名</w:t>
            </w:r>
          </w:p>
        </w:tc>
      </w:tr>
      <w:tr w:rsidR="006D44FB" w14:paraId="54CEE99C" w14:textId="77777777">
        <w:tblPrEx>
          <w:tblCellMar>
            <w:top w:w="0" w:type="dxa"/>
            <w:bottom w:w="0" w:type="dxa"/>
          </w:tblCellMar>
        </w:tblPrEx>
        <w:trPr>
          <w:trHeight w:val="539"/>
        </w:trPr>
        <w:tc>
          <w:tcPr>
            <w:tcW w:w="976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04737A" w14:textId="77777777" w:rsidR="006D44FB" w:rsidRDefault="00D75AD6">
            <w:pPr>
              <w:spacing w:line="360" w:lineRule="exact"/>
              <w:jc w:val="center"/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出賽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1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名、候補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1</w:t>
            </w:r>
            <w:r>
              <w:rPr>
                <w:rFonts w:ascii="標楷體" w:eastAsia="標楷體" w:hAnsi="標楷體" w:cs="DFKaiShu-SB-Estd-BF"/>
                <w:color w:val="000000"/>
                <w:kern w:val="0"/>
                <w:sz w:val="28"/>
                <w:szCs w:val="24"/>
              </w:rPr>
              <w:t>名</w:t>
            </w:r>
          </w:p>
        </w:tc>
      </w:tr>
    </w:tbl>
    <w:p w14:paraId="20E4DACB" w14:textId="77777777" w:rsidR="00000000" w:rsidRDefault="00D75AD6">
      <w:pPr>
        <w:sectPr w:rsidR="00000000">
          <w:footerReference w:type="default" r:id="rId22"/>
          <w:pgSz w:w="11906" w:h="16838"/>
          <w:pgMar w:top="1440" w:right="1080" w:bottom="1440" w:left="1080" w:header="720" w:footer="720" w:gutter="0"/>
          <w:cols w:space="720"/>
          <w:docGrid w:type="lines" w:linePitch="570"/>
        </w:sectPr>
      </w:pPr>
    </w:p>
    <w:p w14:paraId="06AA5E6A" w14:textId="77777777" w:rsidR="006D44FB" w:rsidRDefault="00D75AD6">
      <w:pPr>
        <w:tabs>
          <w:tab w:val="left" w:pos="620"/>
          <w:tab w:val="left" w:pos="630"/>
        </w:tabs>
        <w:autoSpaceDE w:val="0"/>
        <w:ind w:right="-482"/>
        <w:jc w:val="center"/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2C1953D8" wp14:editId="62B24AA0">
                <wp:simplePos x="0" y="0"/>
                <wp:positionH relativeFrom="margin">
                  <wp:posOffset>-167636</wp:posOffset>
                </wp:positionH>
                <wp:positionV relativeFrom="paragraph">
                  <wp:posOffset>-440055</wp:posOffset>
                </wp:positionV>
                <wp:extent cx="855348" cy="329568"/>
                <wp:effectExtent l="0" t="0" r="20952" b="13332"/>
                <wp:wrapNone/>
                <wp:docPr id="16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9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69BC7F7" w14:textId="77777777" w:rsidR="006D44FB" w:rsidRDefault="00D75AD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15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1953D8" id="_x0000_s1041" type="#_x0000_t202" style="position:absolute;left:0;text-align:left;margin-left:-13.2pt;margin-top:-34.65pt;width:67.35pt;height:25.95pt;z-index:-2516275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" strokeweight=".26467mm">
                <v:textbox style="mso-fit-shape-to-text:t">
                  <w:txbxContent>
                    <w:p w14:paraId="469BC7F7" w14:textId="77777777" w:rsidR="006D44FB" w:rsidRDefault="00D75AD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</w:rPr>
                        <w:t>15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sz w:val="36"/>
        </w:rPr>
        <w:t>116</w:t>
      </w:r>
      <w:r>
        <w:rPr>
          <w:rFonts w:ascii="標楷體" w:eastAsia="標楷體" w:hAnsi="標楷體"/>
          <w:sz w:val="36"/>
        </w:rPr>
        <w:t>年全國原住民族運動會</w:t>
      </w:r>
      <w:proofErr w:type="gramStart"/>
      <w:r>
        <w:rPr>
          <w:rFonts w:ascii="標楷體" w:eastAsia="標楷體" w:hAnsi="標楷體"/>
          <w:sz w:val="36"/>
        </w:rPr>
        <w:t>臺</w:t>
      </w:r>
      <w:proofErr w:type="gramEnd"/>
      <w:r>
        <w:rPr>
          <w:rFonts w:ascii="標楷體" w:eastAsia="標楷體" w:hAnsi="標楷體"/>
          <w:sz w:val="36"/>
        </w:rPr>
        <w:t>中市代表隊</w:t>
      </w:r>
      <w:r>
        <w:rPr>
          <w:rFonts w:ascii="標楷體" w:eastAsia="標楷體" w:hAnsi="標楷體"/>
          <w:b/>
          <w:sz w:val="36"/>
        </w:rPr>
        <w:t>傳統樂舞</w:t>
      </w:r>
      <w:r>
        <w:rPr>
          <w:rFonts w:ascii="標楷體" w:eastAsia="標楷體" w:hAnsi="標楷體"/>
          <w:sz w:val="36"/>
        </w:rPr>
        <w:t>徵召說明</w:t>
      </w:r>
    </w:p>
    <w:p w14:paraId="50F4B29E" w14:textId="77777777" w:rsidR="006D44FB" w:rsidRDefault="00D75AD6">
      <w:pPr>
        <w:numPr>
          <w:ilvl w:val="0"/>
          <w:numId w:val="23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本會前於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115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6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月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24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日公開受理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116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年全國原住民族運動會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臺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中市傳統樂舞代表隊選拔報名，惟報名隊數未達成賽標準，至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無法成賽並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完成組隊，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爰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辦理本次徵召作業。</w:t>
      </w:r>
    </w:p>
    <w:p w14:paraId="56753462" w14:textId="77777777" w:rsidR="006D44FB" w:rsidRDefault="00D75AD6">
      <w:pPr>
        <w:numPr>
          <w:ilvl w:val="0"/>
          <w:numId w:val="23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各組選手所繳近三年（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113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年至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115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年）正式競賽成績辦理書面審查並擇優徵召。</w:t>
      </w:r>
    </w:p>
    <w:p w14:paraId="69677D66" w14:textId="77777777" w:rsidR="006D44FB" w:rsidRDefault="00D75AD6">
      <w:pPr>
        <w:numPr>
          <w:ilvl w:val="0"/>
          <w:numId w:val="23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徵召組別及人數：</w:t>
      </w:r>
    </w:p>
    <w:p w14:paraId="42429E2D" w14:textId="77777777" w:rsidR="006D44FB" w:rsidRDefault="00D75AD6">
      <w:pPr>
        <w:numPr>
          <w:ilvl w:val="1"/>
          <w:numId w:val="23"/>
        </w:numPr>
        <w:spacing w:line="480" w:lineRule="exact"/>
        <w:ind w:left="851" w:hanging="567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公開男女混合組：至多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40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名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含引唱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者及樂器演奏者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）</w:t>
      </w:r>
      <w:proofErr w:type="gramEnd"/>
    </w:p>
    <w:p w14:paraId="10BB0250" w14:textId="77777777" w:rsidR="006D44FB" w:rsidRDefault="00D75AD6">
      <w:pPr>
        <w:numPr>
          <w:ilvl w:val="1"/>
          <w:numId w:val="23"/>
        </w:numPr>
        <w:spacing w:line="480" w:lineRule="exact"/>
        <w:ind w:left="851" w:hanging="567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青少年男女混合組：至多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40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名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含引唱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者及樂器演奏者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）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。</w:t>
      </w:r>
    </w:p>
    <w:p w14:paraId="715461FE" w14:textId="77777777" w:rsidR="006D44FB" w:rsidRDefault="00D75AD6">
      <w:pPr>
        <w:numPr>
          <w:ilvl w:val="1"/>
          <w:numId w:val="23"/>
        </w:numPr>
        <w:spacing w:line="480" w:lineRule="exact"/>
        <w:ind w:left="851" w:hanging="567"/>
        <w:rPr>
          <w:rFonts w:ascii="標楷體" w:eastAsia="標楷體" w:hAnsi="標楷體" w:cs="DFKaiShu-SB-Estd-BF"/>
          <w:kern w:val="0"/>
          <w:sz w:val="28"/>
          <w:szCs w:val="28"/>
        </w:rPr>
        <w:sectPr w:rsidR="006D44FB">
          <w:footerReference w:type="default" r:id="rId23"/>
          <w:pgSz w:w="11906" w:h="16838"/>
          <w:pgMar w:top="1440" w:right="1080" w:bottom="1440" w:left="1080" w:header="720" w:footer="720" w:gutter="0"/>
          <w:cols w:space="720"/>
          <w:docGrid w:type="lines" w:linePitch="570"/>
        </w:sect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少年男女混合組：至多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40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名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含引唱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者及樂器演奏者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）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。</w:t>
      </w:r>
    </w:p>
    <w:p w14:paraId="4D40508C" w14:textId="77777777" w:rsidR="006D44FB" w:rsidRDefault="00D75AD6">
      <w:pPr>
        <w:tabs>
          <w:tab w:val="left" w:pos="620"/>
          <w:tab w:val="left" w:pos="630"/>
        </w:tabs>
        <w:autoSpaceDE w:val="0"/>
        <w:ind w:right="-482"/>
        <w:jc w:val="center"/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6CE5CF10" wp14:editId="47458B14">
                <wp:simplePos x="0" y="0"/>
                <wp:positionH relativeFrom="margin">
                  <wp:posOffset>-251460</wp:posOffset>
                </wp:positionH>
                <wp:positionV relativeFrom="paragraph">
                  <wp:posOffset>-432438</wp:posOffset>
                </wp:positionV>
                <wp:extent cx="855348" cy="329568"/>
                <wp:effectExtent l="0" t="0" r="20952" b="13332"/>
                <wp:wrapNone/>
                <wp:docPr id="17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9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D53E5B4" w14:textId="77777777" w:rsidR="006D44FB" w:rsidRDefault="00D75AD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16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E5CF10" id="_x0000_s1042" type="#_x0000_t202" style="position:absolute;left:0;text-align:left;margin-left:-19.8pt;margin-top:-34.05pt;width:67.35pt;height:25.95pt;z-index:-2516254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" strokeweight=".26467mm">
                <v:textbox style="mso-fit-shape-to-text:t">
                  <w:txbxContent>
                    <w:p w14:paraId="4D53E5B4" w14:textId="77777777" w:rsidR="006D44FB" w:rsidRDefault="00D75AD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</w:rPr>
                        <w:t>16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sz w:val="36"/>
        </w:rPr>
        <w:t>116</w:t>
      </w:r>
      <w:r>
        <w:rPr>
          <w:rFonts w:ascii="標楷體" w:eastAsia="標楷體" w:hAnsi="標楷體"/>
          <w:sz w:val="36"/>
        </w:rPr>
        <w:t>年全國原住民族運動會</w:t>
      </w:r>
      <w:proofErr w:type="gramStart"/>
      <w:r>
        <w:rPr>
          <w:rFonts w:ascii="標楷體" w:eastAsia="標楷體" w:hAnsi="標楷體"/>
          <w:sz w:val="36"/>
        </w:rPr>
        <w:t>臺</w:t>
      </w:r>
      <w:proofErr w:type="gramEnd"/>
      <w:r>
        <w:rPr>
          <w:rFonts w:ascii="標楷體" w:eastAsia="標楷體" w:hAnsi="標楷體"/>
          <w:sz w:val="36"/>
        </w:rPr>
        <w:t>中市代表隊</w:t>
      </w:r>
      <w:r>
        <w:rPr>
          <w:rFonts w:ascii="標楷體" w:eastAsia="標楷體" w:hAnsi="標楷體"/>
          <w:b/>
          <w:bCs/>
          <w:sz w:val="36"/>
        </w:rPr>
        <w:t>傳統射箭</w:t>
      </w:r>
      <w:r>
        <w:rPr>
          <w:rFonts w:ascii="標楷體" w:eastAsia="標楷體" w:hAnsi="標楷體"/>
          <w:sz w:val="36"/>
        </w:rPr>
        <w:t>徵召說</w:t>
      </w:r>
      <w:r>
        <w:rPr>
          <w:rFonts w:ascii="標楷體" w:eastAsia="標楷體" w:hAnsi="標楷體"/>
          <w:sz w:val="36"/>
          <w:lang w:eastAsia="zh-HK"/>
        </w:rPr>
        <w:t>明</w:t>
      </w:r>
    </w:p>
    <w:p w14:paraId="375EEDB1" w14:textId="77777777" w:rsidR="006D44FB" w:rsidRDefault="00D75AD6">
      <w:pPr>
        <w:numPr>
          <w:ilvl w:val="0"/>
          <w:numId w:val="24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本會前於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115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6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月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7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日辦理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116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年全國原住民族運動會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臺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中市傳統射箭代表隊選拔賽，因部分組別錄取人數未達代表隊編制，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爰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辦理本次徵召作業，以補足各組代表隊員額。</w:t>
      </w:r>
    </w:p>
    <w:p w14:paraId="4FD1692E" w14:textId="77777777" w:rsidR="006D44FB" w:rsidRDefault="00D75AD6">
      <w:pPr>
        <w:numPr>
          <w:ilvl w:val="0"/>
          <w:numId w:val="24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各組選手所繳近三年（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113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年至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115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年）正式競賽成績辦理書面審查並擇優徵召。</w:t>
      </w:r>
    </w:p>
    <w:p w14:paraId="2FBCE74C" w14:textId="77777777" w:rsidR="006D44FB" w:rsidRDefault="00D75AD6">
      <w:pPr>
        <w:numPr>
          <w:ilvl w:val="0"/>
          <w:numId w:val="24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徵召組別及人數：</w:t>
      </w:r>
    </w:p>
    <w:p w14:paraId="7D02236D" w14:textId="77777777" w:rsidR="006D44FB" w:rsidRDefault="00D75AD6">
      <w:pPr>
        <w:numPr>
          <w:ilvl w:val="1"/>
          <w:numId w:val="24"/>
        </w:numPr>
        <w:spacing w:line="480" w:lineRule="exact"/>
        <w:ind w:left="851" w:hanging="567"/>
      </w:pPr>
      <w:r>
        <w:rPr>
          <w:rFonts w:ascii="標楷體" w:eastAsia="標楷體" w:hAnsi="標楷體" w:cs="DFKaiShu-SB-Estd-BF"/>
          <w:kern w:val="0"/>
          <w:sz w:val="28"/>
          <w:szCs w:val="28"/>
        </w:rPr>
        <w:t>青少年女子組：</w:t>
      </w:r>
      <w:r>
        <w:rPr>
          <w:rFonts w:ascii="標楷體" w:eastAsia="標楷體" w:hAnsi="標楷體" w:cs="DFKaiShu-SB-Estd-BF"/>
          <w:color w:val="FF0000"/>
          <w:kern w:val="0"/>
          <w:sz w:val="28"/>
          <w:szCs w:val="28"/>
        </w:rPr>
        <w:t>2</w:t>
      </w:r>
      <w:r>
        <w:rPr>
          <w:rFonts w:ascii="標楷體" w:eastAsia="標楷體" w:hAnsi="標楷體" w:cs="DFKaiShu-SB-Estd-BF"/>
          <w:color w:val="FF0000"/>
          <w:kern w:val="0"/>
          <w:sz w:val="28"/>
          <w:szCs w:val="28"/>
        </w:rPr>
        <w:t>名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。</w:t>
      </w:r>
    </w:p>
    <w:p w14:paraId="5615FE1D" w14:textId="77777777" w:rsidR="006D44FB" w:rsidRDefault="00D75AD6">
      <w:pPr>
        <w:numPr>
          <w:ilvl w:val="1"/>
          <w:numId w:val="24"/>
        </w:numPr>
        <w:spacing w:line="480" w:lineRule="exact"/>
        <w:ind w:left="851" w:hanging="567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少年男子組：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3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名。</w:t>
      </w:r>
    </w:p>
    <w:p w14:paraId="24C27F92" w14:textId="77777777" w:rsidR="006D44FB" w:rsidRDefault="00D75AD6">
      <w:pPr>
        <w:numPr>
          <w:ilvl w:val="1"/>
          <w:numId w:val="24"/>
        </w:numPr>
        <w:spacing w:line="480" w:lineRule="exact"/>
        <w:ind w:left="851" w:hanging="567"/>
        <w:rPr>
          <w:rFonts w:ascii="標楷體" w:eastAsia="標楷體" w:hAnsi="標楷體" w:cs="DFKaiShu-SB-Estd-BF"/>
          <w:kern w:val="0"/>
          <w:sz w:val="28"/>
          <w:szCs w:val="28"/>
        </w:rPr>
        <w:sectPr w:rsidR="006D44FB">
          <w:footerReference w:type="default" r:id="rId24"/>
          <w:pgSz w:w="11906" w:h="16838"/>
          <w:pgMar w:top="1440" w:right="1080" w:bottom="1440" w:left="1080" w:header="720" w:footer="720" w:gutter="0"/>
          <w:cols w:space="720"/>
          <w:docGrid w:type="lines" w:linePitch="570"/>
        </w:sect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少年女子組：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2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名。</w:t>
      </w:r>
    </w:p>
    <w:p w14:paraId="54A4C021" w14:textId="77777777" w:rsidR="006D44FB" w:rsidRDefault="00D75AD6">
      <w:pPr>
        <w:tabs>
          <w:tab w:val="left" w:pos="620"/>
          <w:tab w:val="left" w:pos="630"/>
        </w:tabs>
        <w:autoSpaceDE w:val="0"/>
        <w:ind w:right="-482"/>
        <w:jc w:val="center"/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51F55841" wp14:editId="4C479539">
                <wp:simplePos x="0" y="0"/>
                <wp:positionH relativeFrom="margin">
                  <wp:posOffset>-228600</wp:posOffset>
                </wp:positionH>
                <wp:positionV relativeFrom="paragraph">
                  <wp:posOffset>-440055</wp:posOffset>
                </wp:positionV>
                <wp:extent cx="855348" cy="329568"/>
                <wp:effectExtent l="0" t="0" r="20952" b="13332"/>
                <wp:wrapNone/>
                <wp:docPr id="18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9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47E7537" w14:textId="77777777" w:rsidR="006D44FB" w:rsidRDefault="00D75AD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17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F55841" id="_x0000_s1043" type="#_x0000_t202" style="position:absolute;left:0;text-align:left;margin-left:-18pt;margin-top:-34.65pt;width:67.35pt;height:25.95pt;z-index:-2516234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" strokeweight=".26467mm">
                <v:textbox style="mso-fit-shape-to-text:t">
                  <w:txbxContent>
                    <w:p w14:paraId="647E7537" w14:textId="77777777" w:rsidR="006D44FB" w:rsidRDefault="00D75AD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</w:rPr>
                        <w:t>17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sz w:val="36"/>
        </w:rPr>
        <w:t>116</w:t>
      </w:r>
      <w:r>
        <w:rPr>
          <w:rFonts w:ascii="標楷體" w:eastAsia="標楷體" w:hAnsi="標楷體"/>
          <w:sz w:val="36"/>
        </w:rPr>
        <w:t>年全國原住民族運動會</w:t>
      </w:r>
      <w:proofErr w:type="gramStart"/>
      <w:r>
        <w:rPr>
          <w:rFonts w:ascii="標楷體" w:eastAsia="標楷體" w:hAnsi="標楷體"/>
          <w:sz w:val="36"/>
        </w:rPr>
        <w:t>臺</w:t>
      </w:r>
      <w:proofErr w:type="gramEnd"/>
      <w:r>
        <w:rPr>
          <w:rFonts w:ascii="標楷體" w:eastAsia="標楷體" w:hAnsi="標楷體"/>
          <w:sz w:val="36"/>
        </w:rPr>
        <w:t>中市代表隊</w:t>
      </w:r>
      <w:r>
        <w:rPr>
          <w:rFonts w:ascii="標楷體" w:eastAsia="標楷體" w:hAnsi="標楷體"/>
          <w:b/>
          <w:bCs/>
          <w:sz w:val="36"/>
        </w:rPr>
        <w:t>傳統路跑</w:t>
      </w:r>
      <w:r>
        <w:rPr>
          <w:rFonts w:ascii="標楷體" w:eastAsia="標楷體" w:hAnsi="標楷體"/>
          <w:sz w:val="36"/>
        </w:rPr>
        <w:t>徵召說</w:t>
      </w:r>
      <w:r>
        <w:rPr>
          <w:rFonts w:ascii="標楷體" w:eastAsia="標楷體" w:hAnsi="標楷體"/>
          <w:sz w:val="36"/>
          <w:lang w:eastAsia="zh-HK"/>
        </w:rPr>
        <w:t>明</w:t>
      </w:r>
    </w:p>
    <w:p w14:paraId="4F6BA5C0" w14:textId="77777777" w:rsidR="006D44FB" w:rsidRDefault="00D75AD6">
      <w:pPr>
        <w:numPr>
          <w:ilvl w:val="0"/>
          <w:numId w:val="25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本會前於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115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8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月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8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日辦理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116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年全國原住民族運動會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臺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中市傳統路跑代表隊選拔賽，因部分組別錄取人數未達代表隊編制，</w:t>
      </w:r>
      <w:proofErr w:type="gramStart"/>
      <w:r>
        <w:rPr>
          <w:rFonts w:ascii="標楷體" w:eastAsia="標楷體" w:hAnsi="標楷體" w:cs="DFKaiShu-SB-Estd-BF"/>
          <w:kern w:val="0"/>
          <w:sz w:val="28"/>
          <w:szCs w:val="28"/>
        </w:rPr>
        <w:t>爰</w:t>
      </w:r>
      <w:proofErr w:type="gramEnd"/>
      <w:r>
        <w:rPr>
          <w:rFonts w:ascii="標楷體" w:eastAsia="標楷體" w:hAnsi="標楷體" w:cs="DFKaiShu-SB-Estd-BF"/>
          <w:kern w:val="0"/>
          <w:sz w:val="28"/>
          <w:szCs w:val="28"/>
        </w:rPr>
        <w:t>辦理本次徵召作業，以補足各組代表隊員額。</w:t>
      </w:r>
    </w:p>
    <w:p w14:paraId="6FC2A8F0" w14:textId="77777777" w:rsidR="006D44FB" w:rsidRDefault="00D75AD6">
      <w:pPr>
        <w:numPr>
          <w:ilvl w:val="0"/>
          <w:numId w:val="25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各組選手所繳近三年（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113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年至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115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年）正式競賽成績辦理書面審查並擇優徵召。</w:t>
      </w:r>
    </w:p>
    <w:p w14:paraId="19D7F880" w14:textId="77777777" w:rsidR="006D44FB" w:rsidRDefault="00D75AD6">
      <w:pPr>
        <w:numPr>
          <w:ilvl w:val="0"/>
          <w:numId w:val="25"/>
        </w:numPr>
        <w:spacing w:line="480" w:lineRule="exact"/>
        <w:ind w:left="567" w:hanging="57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徵召組別及人數：</w:t>
      </w:r>
    </w:p>
    <w:p w14:paraId="0D64FCFA" w14:textId="77777777" w:rsidR="006D44FB" w:rsidRDefault="00D75AD6">
      <w:pPr>
        <w:numPr>
          <w:ilvl w:val="1"/>
          <w:numId w:val="25"/>
        </w:numPr>
        <w:spacing w:line="480" w:lineRule="exact"/>
        <w:ind w:left="851" w:hanging="567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青少年男子組：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名。</w:t>
      </w:r>
    </w:p>
    <w:p w14:paraId="7649B851" w14:textId="77777777" w:rsidR="006D44FB" w:rsidRDefault="00D75AD6">
      <w:pPr>
        <w:numPr>
          <w:ilvl w:val="1"/>
          <w:numId w:val="25"/>
        </w:numPr>
        <w:spacing w:line="480" w:lineRule="exact"/>
        <w:ind w:left="851" w:hanging="567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青少年女子組：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6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名。</w:t>
      </w:r>
    </w:p>
    <w:p w14:paraId="0530EFCB" w14:textId="77777777" w:rsidR="006D44FB" w:rsidRDefault="00D75AD6">
      <w:pPr>
        <w:numPr>
          <w:ilvl w:val="1"/>
          <w:numId w:val="25"/>
        </w:numPr>
        <w:spacing w:line="480" w:lineRule="exact"/>
        <w:ind w:left="851" w:hanging="567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少年男子組：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6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名。</w:t>
      </w:r>
    </w:p>
    <w:p w14:paraId="416BF5AB" w14:textId="77777777" w:rsidR="006D44FB" w:rsidRDefault="00D75AD6">
      <w:pPr>
        <w:numPr>
          <w:ilvl w:val="1"/>
          <w:numId w:val="25"/>
        </w:numPr>
        <w:spacing w:line="480" w:lineRule="exact"/>
        <w:ind w:left="851" w:hanging="567"/>
        <w:rPr>
          <w:rFonts w:ascii="標楷體" w:eastAsia="標楷體" w:hAnsi="標楷體" w:cs="DFKaiShu-SB-Estd-BF"/>
          <w:kern w:val="0"/>
          <w:sz w:val="28"/>
          <w:szCs w:val="28"/>
        </w:rPr>
        <w:sectPr w:rsidR="006D44FB">
          <w:footerReference w:type="default" r:id="rId25"/>
          <w:pgSz w:w="11906" w:h="16838"/>
          <w:pgMar w:top="1440" w:right="1080" w:bottom="1440" w:left="1080" w:header="720" w:footer="720" w:gutter="0"/>
          <w:cols w:space="720"/>
          <w:docGrid w:type="lines" w:linePitch="570"/>
        </w:sect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少年女子組：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6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名。</w:t>
      </w:r>
    </w:p>
    <w:p w14:paraId="65BC806E" w14:textId="77777777" w:rsidR="006D44FB" w:rsidRDefault="00D75AD6">
      <w:pPr>
        <w:tabs>
          <w:tab w:val="left" w:pos="620"/>
          <w:tab w:val="left" w:pos="630"/>
        </w:tabs>
        <w:autoSpaceDE w:val="0"/>
        <w:ind w:right="-482"/>
        <w:jc w:val="center"/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71347CDA" wp14:editId="05A6AC89">
                <wp:simplePos x="0" y="0"/>
                <wp:positionH relativeFrom="margin">
                  <wp:posOffset>-251460</wp:posOffset>
                </wp:positionH>
                <wp:positionV relativeFrom="paragraph">
                  <wp:posOffset>-440055</wp:posOffset>
                </wp:positionV>
                <wp:extent cx="855348" cy="329568"/>
                <wp:effectExtent l="0" t="0" r="20952" b="13332"/>
                <wp:wrapNone/>
                <wp:docPr id="19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8" cy="329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46B8520" w14:textId="77777777" w:rsidR="006D44FB" w:rsidRDefault="00D75AD6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</w:rPr>
                              <w:t>18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347CDA" id="_x0000_s1044" type="#_x0000_t202" style="position:absolute;left:0;text-align:left;margin-left:-19.8pt;margin-top:-34.65pt;width:67.35pt;height:25.95pt;z-index:-2516213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" strokeweight=".26467mm">
                <v:textbox style="mso-fit-shape-to-text:t">
                  <w:txbxContent>
                    <w:p w14:paraId="246B8520" w14:textId="77777777" w:rsidR="006D44FB" w:rsidRDefault="00D75AD6">
                      <w:pPr>
                        <w:jc w:val="center"/>
                        <w:rPr>
                          <w:rFonts w:ascii="標楷體" w:eastAsia="標楷體" w:hAnsi="標楷體"/>
                          <w:color w:val="000000"/>
                        </w:rPr>
                      </w:pPr>
                      <w:r>
                        <w:rPr>
                          <w:rFonts w:ascii="標楷體" w:eastAsia="標楷體" w:hAnsi="標楷體"/>
                          <w:color w:val="000000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  <w:color w:val="000000"/>
                        </w:rPr>
                        <w:t>18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sz w:val="36"/>
        </w:rPr>
        <w:t>116</w:t>
      </w:r>
      <w:r>
        <w:rPr>
          <w:rFonts w:ascii="標楷體" w:eastAsia="標楷體" w:hAnsi="標楷體"/>
          <w:sz w:val="36"/>
        </w:rPr>
        <w:t>年全國原住民族運動會</w:t>
      </w:r>
      <w:proofErr w:type="gramStart"/>
      <w:r>
        <w:rPr>
          <w:rFonts w:ascii="標楷體" w:eastAsia="標楷體" w:hAnsi="標楷體"/>
          <w:sz w:val="36"/>
        </w:rPr>
        <w:t>臺</w:t>
      </w:r>
      <w:proofErr w:type="gramEnd"/>
      <w:r>
        <w:rPr>
          <w:rFonts w:ascii="標楷體" w:eastAsia="標楷體" w:hAnsi="標楷體"/>
          <w:sz w:val="36"/>
        </w:rPr>
        <w:t>中市代表隊</w:t>
      </w:r>
      <w:r>
        <w:rPr>
          <w:rFonts w:ascii="標楷體" w:eastAsia="標楷體" w:hAnsi="標楷體"/>
          <w:b/>
          <w:bCs/>
          <w:sz w:val="36"/>
        </w:rPr>
        <w:t>傳統擲矛</w:t>
      </w:r>
      <w:r>
        <w:rPr>
          <w:rFonts w:ascii="標楷體" w:eastAsia="標楷體" w:hAnsi="標楷體"/>
          <w:sz w:val="36"/>
        </w:rPr>
        <w:t>徵召說</w:t>
      </w:r>
      <w:r>
        <w:rPr>
          <w:rFonts w:ascii="標楷體" w:eastAsia="標楷體" w:hAnsi="標楷體"/>
          <w:sz w:val="36"/>
          <w:lang w:eastAsia="zh-HK"/>
        </w:rPr>
        <w:t>明</w:t>
      </w:r>
    </w:p>
    <w:p w14:paraId="0B97D79A" w14:textId="77777777" w:rsidR="006D44FB" w:rsidRDefault="00D75AD6">
      <w:pPr>
        <w:numPr>
          <w:ilvl w:val="0"/>
          <w:numId w:val="26"/>
        </w:numPr>
        <w:spacing w:line="480" w:lineRule="exact"/>
        <w:ind w:left="567" w:hanging="578"/>
        <w:rPr>
          <w:rFonts w:ascii="標楷體" w:eastAsia="標楷體" w:hAnsi="標楷體" w:cs="DFKaiShu-SB-Estd-BF"/>
          <w:color w:val="000000"/>
          <w:kern w:val="0"/>
          <w:sz w:val="28"/>
          <w:szCs w:val="28"/>
        </w:rPr>
      </w:pPr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本會前於</w:t>
      </w:r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115</w:t>
      </w:r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年</w:t>
      </w:r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6</w:t>
      </w:r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月</w:t>
      </w:r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13</w:t>
      </w:r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日辦理</w:t>
      </w:r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116</w:t>
      </w:r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年全國原住民族運動會</w:t>
      </w:r>
      <w:proofErr w:type="gramStart"/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臺</w:t>
      </w:r>
      <w:proofErr w:type="gramEnd"/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中市傳統擲矛代表隊選拔賽，因當時該競賽種類技術手冊尚未公布，</w:t>
      </w:r>
      <w:proofErr w:type="gramStart"/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爰</w:t>
      </w:r>
      <w:proofErr w:type="gramEnd"/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依前次賽會相關規定辦理選拔，錄取</w:t>
      </w:r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5</w:t>
      </w:r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名選手。</w:t>
      </w:r>
      <w:proofErr w:type="gramStart"/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嗣</w:t>
      </w:r>
      <w:proofErr w:type="gramEnd"/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正式技術手冊公布後，代表隊每隊選手人數調整為</w:t>
      </w:r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8</w:t>
      </w:r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人，</w:t>
      </w:r>
      <w:proofErr w:type="gramStart"/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爰</w:t>
      </w:r>
      <w:proofErr w:type="gramEnd"/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辦理本次徵召作業，補足尚缺</w:t>
      </w:r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3</w:t>
      </w:r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名選手之代表隊員額。</w:t>
      </w:r>
    </w:p>
    <w:p w14:paraId="5B36E80A" w14:textId="77777777" w:rsidR="006D44FB" w:rsidRDefault="00D75AD6">
      <w:pPr>
        <w:numPr>
          <w:ilvl w:val="0"/>
          <w:numId w:val="26"/>
        </w:numPr>
        <w:spacing w:line="480" w:lineRule="exact"/>
        <w:ind w:left="567" w:hanging="578"/>
        <w:rPr>
          <w:rFonts w:ascii="標楷體" w:eastAsia="標楷體" w:hAnsi="標楷體" w:cs="DFKaiShu-SB-Estd-BF"/>
          <w:color w:val="000000"/>
          <w:kern w:val="0"/>
          <w:sz w:val="28"/>
          <w:szCs w:val="28"/>
        </w:rPr>
      </w:pPr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各組選手所繳近三年（</w:t>
      </w:r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113</w:t>
      </w:r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年至</w:t>
      </w:r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115</w:t>
      </w:r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年）正式競賽成績辦理書面審查並擇優徵召。</w:t>
      </w:r>
    </w:p>
    <w:p w14:paraId="6470B134" w14:textId="77777777" w:rsidR="006D44FB" w:rsidRDefault="00D75AD6">
      <w:pPr>
        <w:numPr>
          <w:ilvl w:val="0"/>
          <w:numId w:val="26"/>
        </w:numPr>
        <w:spacing w:line="480" w:lineRule="exact"/>
        <w:ind w:left="567" w:hanging="578"/>
      </w:pPr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徵召組別及人數：公開男子組及公開女子組，各組選手各</w:t>
      </w:r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3</w:t>
      </w:r>
      <w:r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名。</w:t>
      </w:r>
    </w:p>
    <w:sectPr w:rsidR="006D44FB">
      <w:footerReference w:type="default" r:id="rId26"/>
      <w:pgSz w:w="11906" w:h="16838"/>
      <w:pgMar w:top="1440" w:right="1080" w:bottom="1440" w:left="1080" w:header="720" w:footer="720" w:gutter="0"/>
      <w:cols w:space="720"/>
      <w:docGrid w:type="lines" w:linePitch="57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5D010" w14:textId="77777777" w:rsidR="00D75AD6" w:rsidRDefault="00D75AD6">
      <w:r>
        <w:separator/>
      </w:r>
    </w:p>
  </w:endnote>
  <w:endnote w:type="continuationSeparator" w:id="0">
    <w:p w14:paraId="6C2E8BDB" w14:textId="77777777" w:rsidR="00D75AD6" w:rsidRDefault="00D75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F">
    <w:charset w:val="00"/>
    <w:family w:val="auto"/>
    <w:pitch w:val="variable"/>
  </w:font>
  <w:font w:name="DFKaiShu-SB-Estd-BF">
    <w:charset w:val="00"/>
    <w:family w:val="swiss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76C24" w14:textId="77777777" w:rsidR="001B2DAA" w:rsidRDefault="00D75AD6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15</w:t>
    </w:r>
    <w:r>
      <w:rPr>
        <w:lang w:val="zh-TW"/>
      </w:rPr>
      <w:fldChar w:fldCharType="end"/>
    </w:r>
  </w:p>
  <w:p w14:paraId="504C84BB" w14:textId="77777777" w:rsidR="001B2DAA" w:rsidRDefault="00D75AD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37DCF" w14:textId="77777777" w:rsidR="001B2DAA" w:rsidRDefault="00D75AD6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15</w:t>
    </w:r>
    <w:r>
      <w:rPr>
        <w:lang w:val="zh-TW"/>
      </w:rPr>
      <w:fldChar w:fldCharType="end"/>
    </w:r>
  </w:p>
  <w:p w14:paraId="07FE188A" w14:textId="77777777" w:rsidR="001B2DAA" w:rsidRDefault="00D75AD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E400C" w14:textId="77777777" w:rsidR="001B2DAA" w:rsidRDefault="00D75AD6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</w:t>
    </w:r>
    <w:r>
      <w:rPr>
        <w:lang w:val="zh-TW"/>
      </w:rPr>
      <w:t>5</w:t>
    </w:r>
    <w:r>
      <w:rPr>
        <w:lang w:val="zh-TW"/>
      </w:rPr>
      <w:fldChar w:fldCharType="end"/>
    </w:r>
  </w:p>
  <w:p w14:paraId="53ABD33E" w14:textId="77777777" w:rsidR="001B2DAA" w:rsidRDefault="00D75AD6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64B94" w14:textId="77777777" w:rsidR="001B2DAA" w:rsidRDefault="00D75AD6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15</w:t>
    </w:r>
    <w:r>
      <w:rPr>
        <w:lang w:val="zh-TW"/>
      </w:rPr>
      <w:fldChar w:fldCharType="end"/>
    </w:r>
  </w:p>
  <w:p w14:paraId="21FE4F4D" w14:textId="77777777" w:rsidR="001B2DAA" w:rsidRDefault="00D75AD6">
    <w:pPr>
      <w:pStyle w:val="a5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9DF2F" w14:textId="77777777" w:rsidR="001B2DAA" w:rsidRDefault="00D75AD6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</w:t>
    </w:r>
    <w:r>
      <w:rPr>
        <w:lang w:val="zh-TW"/>
      </w:rPr>
      <w:t>5</w:t>
    </w:r>
    <w:r>
      <w:rPr>
        <w:lang w:val="zh-TW"/>
      </w:rPr>
      <w:fldChar w:fldCharType="end"/>
    </w:r>
  </w:p>
  <w:p w14:paraId="5A140895" w14:textId="77777777" w:rsidR="001B2DAA" w:rsidRDefault="00D75AD6">
    <w:pPr>
      <w:pStyle w:val="a5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29DCD" w14:textId="77777777" w:rsidR="001B2DAA" w:rsidRDefault="00D75AD6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15</w:t>
    </w:r>
    <w:r>
      <w:rPr>
        <w:lang w:val="zh-TW"/>
      </w:rPr>
      <w:fldChar w:fldCharType="end"/>
    </w:r>
  </w:p>
  <w:p w14:paraId="4FDC9577" w14:textId="77777777" w:rsidR="001B2DAA" w:rsidRDefault="00D75AD6">
    <w:pPr>
      <w:pStyle w:val="a5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04B37" w14:textId="77777777" w:rsidR="001B2DAA" w:rsidRDefault="00D75AD6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</w:t>
    </w:r>
    <w:r>
      <w:rPr>
        <w:lang w:val="zh-TW"/>
      </w:rPr>
      <w:t>5</w:t>
    </w:r>
    <w:r>
      <w:rPr>
        <w:lang w:val="zh-TW"/>
      </w:rPr>
      <w:fldChar w:fldCharType="end"/>
    </w:r>
  </w:p>
  <w:p w14:paraId="0082545A" w14:textId="77777777" w:rsidR="001B2DAA" w:rsidRDefault="00D75AD6">
    <w:pPr>
      <w:pStyle w:val="a5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E1B5E" w14:textId="77777777" w:rsidR="001B2DAA" w:rsidRDefault="00D75AD6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15</w:t>
    </w:r>
    <w:r>
      <w:rPr>
        <w:lang w:val="zh-TW"/>
      </w:rPr>
      <w:fldChar w:fldCharType="end"/>
    </w:r>
  </w:p>
  <w:p w14:paraId="26CCB284" w14:textId="77777777" w:rsidR="001B2DAA" w:rsidRDefault="00D75AD6">
    <w:pPr>
      <w:pStyle w:val="a5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E6BB9" w14:textId="77777777" w:rsidR="001B2DAA" w:rsidRDefault="00D75AD6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</w:t>
    </w:r>
    <w:r>
      <w:rPr>
        <w:lang w:val="zh-TW"/>
      </w:rPr>
      <w:t>5</w:t>
    </w:r>
    <w:r>
      <w:rPr>
        <w:lang w:val="zh-TW"/>
      </w:rPr>
      <w:fldChar w:fldCharType="end"/>
    </w:r>
  </w:p>
  <w:p w14:paraId="6EC774C7" w14:textId="77777777" w:rsidR="001B2DAA" w:rsidRDefault="00D75AD6">
    <w:pPr>
      <w:pStyle w:val="a5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E0D6B" w14:textId="77777777" w:rsidR="001B2DAA" w:rsidRDefault="00D75AD6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15</w:t>
    </w:r>
    <w:r>
      <w:rPr>
        <w:lang w:val="zh-TW"/>
      </w:rPr>
      <w:fldChar w:fldCharType="end"/>
    </w:r>
  </w:p>
  <w:p w14:paraId="1975951E" w14:textId="77777777" w:rsidR="001B2DAA" w:rsidRDefault="00D75AD6">
    <w:pPr>
      <w:pStyle w:val="a5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6C664" w14:textId="77777777" w:rsidR="001B2DAA" w:rsidRDefault="00D75AD6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</w:t>
    </w:r>
    <w:r>
      <w:rPr>
        <w:lang w:val="zh-TW"/>
      </w:rPr>
      <w:t>5</w:t>
    </w:r>
    <w:r>
      <w:rPr>
        <w:lang w:val="zh-TW"/>
      </w:rPr>
      <w:fldChar w:fldCharType="end"/>
    </w:r>
  </w:p>
  <w:p w14:paraId="73E5E44F" w14:textId="77777777" w:rsidR="001B2DAA" w:rsidRDefault="00D75AD6">
    <w:pPr>
      <w:pStyle w:val="a5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3C4CD" w14:textId="77777777" w:rsidR="001B2DAA" w:rsidRDefault="00D75AD6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15</w:t>
    </w:r>
    <w:r>
      <w:rPr>
        <w:lang w:val="zh-TW"/>
      </w:rPr>
      <w:fldChar w:fldCharType="end"/>
    </w:r>
  </w:p>
  <w:p w14:paraId="5541EF4C" w14:textId="77777777" w:rsidR="001B2DAA" w:rsidRDefault="00D75AD6">
    <w:pPr>
      <w:pStyle w:val="a5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C539E" w14:textId="77777777" w:rsidR="001B2DAA" w:rsidRDefault="00D75AD6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</w:t>
    </w:r>
    <w:r>
      <w:rPr>
        <w:lang w:val="zh-TW"/>
      </w:rPr>
      <w:t>5</w:t>
    </w:r>
    <w:r>
      <w:rPr>
        <w:lang w:val="zh-TW"/>
      </w:rPr>
      <w:fldChar w:fldCharType="end"/>
    </w:r>
  </w:p>
  <w:p w14:paraId="7FF0CDDB" w14:textId="77777777" w:rsidR="001B2DAA" w:rsidRDefault="00D75AD6">
    <w:pPr>
      <w:pStyle w:val="a5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8D192" w14:textId="77777777" w:rsidR="001B2DAA" w:rsidRDefault="00D75AD6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15</w:t>
    </w:r>
    <w:r>
      <w:rPr>
        <w:lang w:val="zh-TW"/>
      </w:rPr>
      <w:fldChar w:fldCharType="end"/>
    </w:r>
  </w:p>
  <w:p w14:paraId="345CCA1F" w14:textId="77777777" w:rsidR="001B2DAA" w:rsidRDefault="00D75AD6">
    <w:pPr>
      <w:pStyle w:val="a5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78191" w14:textId="77777777" w:rsidR="001B2DAA" w:rsidRDefault="00D75AD6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</w:t>
    </w:r>
    <w:r>
      <w:rPr>
        <w:lang w:val="zh-TW"/>
      </w:rPr>
      <w:t>5</w:t>
    </w:r>
    <w:r>
      <w:rPr>
        <w:lang w:val="zh-TW"/>
      </w:rPr>
      <w:fldChar w:fldCharType="end"/>
    </w:r>
  </w:p>
  <w:p w14:paraId="0CD277AA" w14:textId="77777777" w:rsidR="001B2DAA" w:rsidRDefault="00D75AD6">
    <w:pPr>
      <w:pStyle w:val="a5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80C8C" w14:textId="77777777" w:rsidR="001B2DAA" w:rsidRDefault="00D75AD6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15</w:t>
    </w:r>
    <w:r>
      <w:rPr>
        <w:lang w:val="zh-TW"/>
      </w:rPr>
      <w:fldChar w:fldCharType="end"/>
    </w:r>
  </w:p>
  <w:p w14:paraId="4D3643CE" w14:textId="77777777" w:rsidR="001B2DAA" w:rsidRDefault="00D75AD6">
    <w:pPr>
      <w:pStyle w:val="a5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D36C0" w14:textId="77777777" w:rsidR="001B2DAA" w:rsidRDefault="00D75AD6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</w:t>
    </w:r>
    <w:r>
      <w:rPr>
        <w:lang w:val="zh-TW"/>
      </w:rPr>
      <w:t>5</w:t>
    </w:r>
    <w:r>
      <w:rPr>
        <w:lang w:val="zh-TW"/>
      </w:rPr>
      <w:fldChar w:fldCharType="end"/>
    </w:r>
  </w:p>
  <w:p w14:paraId="66EA3412" w14:textId="77777777" w:rsidR="001B2DAA" w:rsidRDefault="00D75AD6">
    <w:pPr>
      <w:pStyle w:val="a5"/>
    </w:pP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1DB51" w14:textId="77777777" w:rsidR="001B2DAA" w:rsidRDefault="00D75AD6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15</w:t>
    </w:r>
    <w:r>
      <w:rPr>
        <w:lang w:val="zh-TW"/>
      </w:rPr>
      <w:fldChar w:fldCharType="end"/>
    </w:r>
  </w:p>
  <w:p w14:paraId="0D779DCD" w14:textId="77777777" w:rsidR="001B2DAA" w:rsidRDefault="00D75AD6">
    <w:pPr>
      <w:pStyle w:val="a5"/>
    </w:pP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8ACAD" w14:textId="77777777" w:rsidR="001B2DAA" w:rsidRDefault="00D75AD6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</w:t>
    </w:r>
    <w:r>
      <w:rPr>
        <w:lang w:val="zh-TW"/>
      </w:rPr>
      <w:t>5</w:t>
    </w:r>
    <w:r>
      <w:rPr>
        <w:lang w:val="zh-TW"/>
      </w:rPr>
      <w:fldChar w:fldCharType="end"/>
    </w:r>
  </w:p>
  <w:p w14:paraId="4EE56860" w14:textId="77777777" w:rsidR="001B2DAA" w:rsidRDefault="00D75AD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ADC01" w14:textId="77777777" w:rsidR="00D75AD6" w:rsidRDefault="00D75AD6">
      <w:r>
        <w:rPr>
          <w:color w:val="000000"/>
        </w:rPr>
        <w:separator/>
      </w:r>
    </w:p>
  </w:footnote>
  <w:footnote w:type="continuationSeparator" w:id="0">
    <w:p w14:paraId="0DE1726E" w14:textId="77777777" w:rsidR="00D75AD6" w:rsidRDefault="00D75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36DAF"/>
    <w:multiLevelType w:val="multilevel"/>
    <w:tmpl w:val="5B1E10FE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taiwaneseCountingThousand"/>
      <w:suff w:val="nothing"/>
      <w:lvlText w:val="(%2)"/>
      <w:lvlJc w:val="left"/>
      <w:pPr>
        <w:ind w:left="960" w:hanging="480"/>
      </w:pPr>
    </w:lvl>
    <w:lvl w:ilvl="2">
      <w:start w:val="1"/>
      <w:numFmt w:val="decimal"/>
      <w:suff w:val="nothing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AD1129"/>
    <w:multiLevelType w:val="multilevel"/>
    <w:tmpl w:val="046CE7CC"/>
    <w:styleLink w:val="WWNum9"/>
    <w:lvl w:ilvl="0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標楷體" w:eastAsia="標楷體" w:hAnsi="標楷體" w:cs="SimSun"/>
        <w:b w:val="0"/>
        <w:bCs w:val="0"/>
        <w:i w:val="0"/>
        <w:iCs w:val="0"/>
        <w:spacing w:val="0"/>
        <w:w w:val="100"/>
        <w:sz w:val="22"/>
        <w:szCs w:val="22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05F65368"/>
    <w:multiLevelType w:val="multilevel"/>
    <w:tmpl w:val="255244FA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taiwaneseCountingThousand"/>
      <w:suff w:val="nothing"/>
      <w:lvlText w:val="（%2）"/>
      <w:lvlJc w:val="left"/>
      <w:pPr>
        <w:ind w:left="960" w:hanging="480"/>
      </w:pPr>
      <w:rPr>
        <w:lang w:val="en-US"/>
      </w:rPr>
    </w:lvl>
    <w:lvl w:ilvl="2">
      <w:start w:val="1"/>
      <w:numFmt w:val="decimal"/>
      <w:suff w:val="nothing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5D0894"/>
    <w:multiLevelType w:val="multilevel"/>
    <w:tmpl w:val="8CA2A618"/>
    <w:styleLink w:val="WWNum1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0D0F3401"/>
    <w:multiLevelType w:val="multilevel"/>
    <w:tmpl w:val="804092B4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taiwaneseCountingThousand"/>
      <w:suff w:val="nothing"/>
      <w:lvlText w:val="（%2）"/>
      <w:lvlJc w:val="left"/>
      <w:pPr>
        <w:ind w:left="960" w:hanging="480"/>
      </w:pPr>
      <w:rPr>
        <w:lang w:val="en-US"/>
      </w:rPr>
    </w:lvl>
    <w:lvl w:ilvl="2">
      <w:start w:val="1"/>
      <w:numFmt w:val="decimal"/>
      <w:suff w:val="nothing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241249"/>
    <w:multiLevelType w:val="multilevel"/>
    <w:tmpl w:val="6730F644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taiwaneseCountingThousand"/>
      <w:lvlText w:val="(%2)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9602205"/>
    <w:multiLevelType w:val="multilevel"/>
    <w:tmpl w:val="CAC2189C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/>
        <w:sz w:val="28"/>
        <w:szCs w:val="28"/>
      </w:rPr>
    </w:lvl>
    <w:lvl w:ilvl="2">
      <w:start w:val="1"/>
      <w:numFmt w:val="decimal"/>
      <w:suff w:val="nothing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9690F27"/>
    <w:multiLevelType w:val="multilevel"/>
    <w:tmpl w:val="153E4B46"/>
    <w:lvl w:ilvl="0">
      <w:start w:val="1"/>
      <w:numFmt w:val="taiwaneseCountingThousand"/>
      <w:lvlText w:val="(%1)"/>
      <w:lvlJc w:val="left"/>
      <w:pPr>
        <w:ind w:left="1680" w:hanging="720"/>
      </w:pPr>
      <w:rPr>
        <w:rFonts w:ascii="標楷體" w:eastAsia="標楷體" w:hAnsi="標楷體"/>
        <w:sz w:val="28"/>
        <w:szCs w:val="28"/>
      </w:rPr>
    </w:lvl>
    <w:lvl w:ilvl="1">
      <w:start w:val="1"/>
      <w:numFmt w:val="decimal"/>
      <w:lvlText w:val="%2."/>
      <w:lvlJc w:val="left"/>
      <w:pPr>
        <w:ind w:left="1920" w:hanging="480"/>
      </w:pPr>
      <w:rPr>
        <w:rFonts w:ascii="標楷體" w:eastAsia="標楷體" w:hAnsi="標楷體"/>
        <w:sz w:val="28"/>
        <w:szCs w:val="28"/>
      </w:rPr>
    </w:lvl>
    <w:lvl w:ilvl="2">
      <w:start w:val="1"/>
      <w:numFmt w:val="decimal"/>
      <w:lvlText w:val="(%3)"/>
      <w:lvlJc w:val="lef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8" w15:restartNumberingAfterBreak="0">
    <w:nsid w:val="1BCF19A0"/>
    <w:multiLevelType w:val="multilevel"/>
    <w:tmpl w:val="877AFBC2"/>
    <w:lvl w:ilvl="0">
      <w:start w:val="1"/>
      <w:numFmt w:val="decimal"/>
      <w:lvlText w:val="%1."/>
      <w:lvlJc w:val="left"/>
      <w:pPr>
        <w:ind w:left="720" w:hanging="720"/>
      </w:pPr>
      <w:rPr>
        <w:rFonts w:ascii="標楷體" w:eastAsia="標楷體" w:hAnsi="標楷體"/>
        <w:color w:val="auto"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93C0E19"/>
    <w:multiLevelType w:val="multilevel"/>
    <w:tmpl w:val="09403C92"/>
    <w:lvl w:ilvl="0">
      <w:start w:val="1"/>
      <w:numFmt w:val="taiwaneseCountingThousand"/>
      <w:lvlText w:val="(%1)"/>
      <w:lvlJc w:val="left"/>
      <w:pPr>
        <w:ind w:left="1680" w:hanging="720"/>
      </w:pPr>
      <w:rPr>
        <w:rFonts w:ascii="標楷體" w:eastAsia="標楷體" w:hAnsi="標楷體"/>
        <w:sz w:val="28"/>
        <w:szCs w:val="28"/>
      </w:rPr>
    </w:lvl>
    <w:lvl w:ilvl="1">
      <w:start w:val="1"/>
      <w:numFmt w:val="decimal"/>
      <w:lvlText w:val="%2."/>
      <w:lvlJc w:val="left"/>
      <w:pPr>
        <w:ind w:left="1920" w:hanging="480"/>
      </w:pPr>
      <w:rPr>
        <w:rFonts w:ascii="標楷體" w:eastAsia="標楷體" w:hAnsi="標楷體"/>
        <w:sz w:val="28"/>
        <w:szCs w:val="28"/>
      </w:rPr>
    </w:lvl>
    <w:lvl w:ilvl="2">
      <w:start w:val="1"/>
      <w:numFmt w:val="decimal"/>
      <w:lvlText w:val="(%3)"/>
      <w:lvlJc w:val="lef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2B436899"/>
    <w:multiLevelType w:val="multilevel"/>
    <w:tmpl w:val="F6A26FEA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  <w:sz w:val="24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480"/>
      </w:pPr>
      <w:rPr>
        <w:lang w:val="en-US"/>
      </w:rPr>
    </w:lvl>
    <w:lvl w:ilvl="2">
      <w:start w:val="1"/>
      <w:numFmt w:val="decimal"/>
      <w:suff w:val="nothing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09D2617"/>
    <w:multiLevelType w:val="multilevel"/>
    <w:tmpl w:val="F828C522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taiwaneseCountingThousand"/>
      <w:suff w:val="nothing"/>
      <w:lvlText w:val="（%2）"/>
      <w:lvlJc w:val="left"/>
      <w:pPr>
        <w:ind w:left="960" w:hanging="480"/>
      </w:pPr>
      <w:rPr>
        <w:lang w:val="en-US"/>
      </w:rPr>
    </w:lvl>
    <w:lvl w:ilvl="2">
      <w:start w:val="1"/>
      <w:numFmt w:val="decimal"/>
      <w:suff w:val="nothing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114092E"/>
    <w:multiLevelType w:val="multilevel"/>
    <w:tmpl w:val="9208CAB0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  <w:color w:val="000000"/>
        <w:sz w:val="28"/>
        <w:szCs w:val="28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480"/>
      </w:pPr>
      <w:rPr>
        <w:lang w:val="en-US"/>
      </w:rPr>
    </w:lvl>
    <w:lvl w:ilvl="2">
      <w:start w:val="1"/>
      <w:numFmt w:val="decimal"/>
      <w:lvlText w:val="%3."/>
      <w:lvlJc w:val="left"/>
      <w:pPr>
        <w:ind w:left="1440" w:hanging="480"/>
      </w:pPr>
      <w:rPr>
        <w:rFonts w:eastAsia="標楷體"/>
        <w:sz w:val="28"/>
        <w:szCs w:val="28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2623F7"/>
    <w:multiLevelType w:val="multilevel"/>
    <w:tmpl w:val="0254B5F4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taiwaneseCountingThousand"/>
      <w:suff w:val="nothing"/>
      <w:lvlText w:val="（%2）"/>
      <w:lvlJc w:val="left"/>
      <w:pPr>
        <w:ind w:left="960" w:hanging="480"/>
      </w:pPr>
      <w:rPr>
        <w:lang w:val="en-US"/>
      </w:rPr>
    </w:lvl>
    <w:lvl w:ilvl="2">
      <w:start w:val="1"/>
      <w:numFmt w:val="decimal"/>
      <w:suff w:val="nothing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76C6A4B"/>
    <w:multiLevelType w:val="multilevel"/>
    <w:tmpl w:val="327631A0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taiwaneseCountingThousand"/>
      <w:lvlText w:val="(%2)"/>
      <w:lvlJc w:val="left"/>
      <w:pPr>
        <w:ind w:left="960" w:hanging="480"/>
      </w:pPr>
    </w:lvl>
    <w:lvl w:ilvl="2">
      <w:start w:val="1"/>
      <w:numFmt w:val="decimal"/>
      <w:suff w:val="nothing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851BEE"/>
    <w:multiLevelType w:val="multilevel"/>
    <w:tmpl w:val="5270F700"/>
    <w:lvl w:ilvl="0">
      <w:start w:val="1"/>
      <w:numFmt w:val="taiwaneseCountingThousand"/>
      <w:lvlText w:val="%1、"/>
      <w:lvlJc w:val="left"/>
      <w:pPr>
        <w:ind w:left="481" w:hanging="481"/>
      </w:pPr>
      <w:rPr>
        <w:rFonts w:ascii="標楷體" w:eastAsia="標楷體" w:hAnsi="標楷體"/>
        <w:b w:val="0"/>
        <w:bCs w:val="0"/>
        <w:i w:val="0"/>
        <w:iCs w:val="0"/>
        <w:spacing w:val="0"/>
        <w:w w:val="100"/>
        <w:sz w:val="24"/>
        <w:szCs w:val="22"/>
        <w:lang w:val="en-US" w:eastAsia="zh-TW" w:bidi="ar-SA"/>
      </w:rPr>
    </w:lvl>
    <w:lvl w:ilvl="1">
      <w:numFmt w:val="bullet"/>
      <w:lvlText w:val="•"/>
      <w:lvlJc w:val="left"/>
      <w:pPr>
        <w:ind w:left="1568" w:hanging="481"/>
      </w:pPr>
      <w:rPr>
        <w:lang w:val="en-US" w:eastAsia="zh-TW" w:bidi="ar-SA"/>
      </w:rPr>
    </w:lvl>
    <w:lvl w:ilvl="2">
      <w:numFmt w:val="bullet"/>
      <w:lvlText w:val="•"/>
      <w:lvlJc w:val="left"/>
      <w:pPr>
        <w:ind w:left="2496" w:hanging="481"/>
      </w:pPr>
      <w:rPr>
        <w:lang w:val="en-US" w:eastAsia="zh-TW" w:bidi="ar-SA"/>
      </w:rPr>
    </w:lvl>
    <w:lvl w:ilvl="3">
      <w:numFmt w:val="bullet"/>
      <w:lvlText w:val="•"/>
      <w:lvlJc w:val="left"/>
      <w:pPr>
        <w:ind w:left="3424" w:hanging="481"/>
      </w:pPr>
      <w:rPr>
        <w:lang w:val="en-US" w:eastAsia="zh-TW" w:bidi="ar-SA"/>
      </w:rPr>
    </w:lvl>
    <w:lvl w:ilvl="4">
      <w:numFmt w:val="bullet"/>
      <w:lvlText w:val="•"/>
      <w:lvlJc w:val="left"/>
      <w:pPr>
        <w:ind w:left="4352" w:hanging="481"/>
      </w:pPr>
      <w:rPr>
        <w:lang w:val="en-US" w:eastAsia="zh-TW" w:bidi="ar-SA"/>
      </w:rPr>
    </w:lvl>
    <w:lvl w:ilvl="5">
      <w:numFmt w:val="bullet"/>
      <w:lvlText w:val="•"/>
      <w:lvlJc w:val="left"/>
      <w:pPr>
        <w:ind w:left="5281" w:hanging="481"/>
      </w:pPr>
      <w:rPr>
        <w:lang w:val="en-US" w:eastAsia="zh-TW" w:bidi="ar-SA"/>
      </w:rPr>
    </w:lvl>
    <w:lvl w:ilvl="6">
      <w:numFmt w:val="bullet"/>
      <w:lvlText w:val="•"/>
      <w:lvlJc w:val="left"/>
      <w:pPr>
        <w:ind w:left="6209" w:hanging="481"/>
      </w:pPr>
      <w:rPr>
        <w:lang w:val="en-US" w:eastAsia="zh-TW" w:bidi="ar-SA"/>
      </w:rPr>
    </w:lvl>
    <w:lvl w:ilvl="7">
      <w:numFmt w:val="bullet"/>
      <w:lvlText w:val="•"/>
      <w:lvlJc w:val="left"/>
      <w:pPr>
        <w:ind w:left="7137" w:hanging="481"/>
      </w:pPr>
      <w:rPr>
        <w:lang w:val="en-US" w:eastAsia="zh-TW" w:bidi="ar-SA"/>
      </w:rPr>
    </w:lvl>
    <w:lvl w:ilvl="8">
      <w:numFmt w:val="bullet"/>
      <w:lvlText w:val="•"/>
      <w:lvlJc w:val="left"/>
      <w:pPr>
        <w:ind w:left="8065" w:hanging="481"/>
      </w:pPr>
      <w:rPr>
        <w:lang w:val="en-US" w:eastAsia="zh-TW" w:bidi="ar-SA"/>
      </w:rPr>
    </w:lvl>
  </w:abstractNum>
  <w:abstractNum w:abstractNumId="16" w15:restartNumberingAfterBreak="0">
    <w:nsid w:val="38BC44FC"/>
    <w:multiLevelType w:val="multilevel"/>
    <w:tmpl w:val="5F908AC4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taiwaneseCountingThousand"/>
      <w:suff w:val="nothing"/>
      <w:lvlText w:val="（%2）"/>
      <w:lvlJc w:val="left"/>
      <w:pPr>
        <w:ind w:left="960" w:hanging="480"/>
      </w:pPr>
      <w:rPr>
        <w:lang w:val="en-US"/>
      </w:rPr>
    </w:lvl>
    <w:lvl w:ilvl="2">
      <w:start w:val="1"/>
      <w:numFmt w:val="decimal"/>
      <w:suff w:val="nothing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C4435D6"/>
    <w:multiLevelType w:val="multilevel"/>
    <w:tmpl w:val="2E4C91DC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taiwaneseCountingThousand"/>
      <w:suff w:val="nothing"/>
      <w:lvlText w:val="（%2）"/>
      <w:lvlJc w:val="left"/>
      <w:pPr>
        <w:ind w:left="960" w:hanging="480"/>
      </w:pPr>
      <w:rPr>
        <w:lang w:val="en-US"/>
      </w:rPr>
    </w:lvl>
    <w:lvl w:ilvl="2">
      <w:start w:val="1"/>
      <w:numFmt w:val="decimal"/>
      <w:suff w:val="nothing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E2560A4"/>
    <w:multiLevelType w:val="multilevel"/>
    <w:tmpl w:val="68700A9E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taiwaneseCountingThousand"/>
      <w:suff w:val="nothing"/>
      <w:lvlText w:val="（%2）"/>
      <w:lvlJc w:val="left"/>
      <w:pPr>
        <w:ind w:left="960" w:hanging="480"/>
      </w:pPr>
      <w:rPr>
        <w:lang w:val="en-US"/>
      </w:rPr>
    </w:lvl>
    <w:lvl w:ilvl="2">
      <w:start w:val="1"/>
      <w:numFmt w:val="decimal"/>
      <w:suff w:val="nothing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90466D5"/>
    <w:multiLevelType w:val="multilevel"/>
    <w:tmpl w:val="7D9C4D00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taiwaneseCountingThousand"/>
      <w:lvlText w:val="(%2)"/>
      <w:lvlJc w:val="left"/>
      <w:pPr>
        <w:ind w:left="960" w:hanging="480"/>
      </w:pPr>
    </w:lvl>
    <w:lvl w:ilvl="2">
      <w:start w:val="1"/>
      <w:numFmt w:val="decimal"/>
      <w:suff w:val="nothing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C021D7F"/>
    <w:multiLevelType w:val="multilevel"/>
    <w:tmpl w:val="B67652FE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  <w:color w:val="000000"/>
        <w:sz w:val="28"/>
        <w:szCs w:val="28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480"/>
      </w:pPr>
      <w:rPr>
        <w:lang w:val="en-US"/>
      </w:rPr>
    </w:lvl>
    <w:lvl w:ilvl="2">
      <w:start w:val="1"/>
      <w:numFmt w:val="taiwaneseCountingThousand"/>
      <w:lvlText w:val="(%3)"/>
      <w:lvlJc w:val="left"/>
      <w:pPr>
        <w:ind w:left="1440" w:hanging="480"/>
      </w:pPr>
      <w:rPr>
        <w:rFonts w:ascii="標楷體" w:eastAsia="標楷體" w:hAnsi="標楷體"/>
        <w:sz w:val="28"/>
        <w:szCs w:val="28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45B7ADA"/>
    <w:multiLevelType w:val="multilevel"/>
    <w:tmpl w:val="99E68A48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taiwaneseCountingThousand"/>
      <w:suff w:val="nothing"/>
      <w:lvlText w:val="（%2）"/>
      <w:lvlJc w:val="left"/>
      <w:pPr>
        <w:ind w:left="960" w:hanging="480"/>
      </w:pPr>
      <w:rPr>
        <w:lang w:val="en-US"/>
      </w:rPr>
    </w:lvl>
    <w:lvl w:ilvl="2">
      <w:start w:val="1"/>
      <w:numFmt w:val="decimal"/>
      <w:suff w:val="nothing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50A0097"/>
    <w:multiLevelType w:val="multilevel"/>
    <w:tmpl w:val="BD9233BA"/>
    <w:lvl w:ilvl="0">
      <w:start w:val="1"/>
      <w:numFmt w:val="decimal"/>
      <w:lvlText w:val="%1."/>
      <w:lvlJc w:val="left"/>
      <w:pPr>
        <w:ind w:left="720" w:hanging="720"/>
      </w:pPr>
      <w:rPr>
        <w:rFonts w:ascii="標楷體" w:eastAsia="標楷體" w:hAnsi="標楷體"/>
        <w:color w:val="auto"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AF46919"/>
    <w:multiLevelType w:val="multilevel"/>
    <w:tmpl w:val="7362063C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taiwaneseCountingThousand"/>
      <w:suff w:val="nothing"/>
      <w:lvlText w:val="（%2）"/>
      <w:lvlJc w:val="left"/>
      <w:pPr>
        <w:ind w:left="960" w:hanging="480"/>
      </w:pPr>
      <w:rPr>
        <w:lang w:val="en-US"/>
      </w:rPr>
    </w:lvl>
    <w:lvl w:ilvl="2">
      <w:start w:val="1"/>
      <w:numFmt w:val="decimal"/>
      <w:suff w:val="nothing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06D66AF"/>
    <w:multiLevelType w:val="multilevel"/>
    <w:tmpl w:val="181890C0"/>
    <w:lvl w:ilvl="0">
      <w:start w:val="1"/>
      <w:numFmt w:val="taiwaneseCountingThousand"/>
      <w:lvlText w:val="(%1)"/>
      <w:lvlJc w:val="left"/>
      <w:pPr>
        <w:ind w:left="720" w:hanging="720"/>
      </w:pPr>
      <w:rPr>
        <w:rFonts w:ascii="標楷體" w:eastAsia="標楷體" w:hAnsi="標楷體"/>
        <w:color w:val="auto"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97D05C5"/>
    <w:multiLevelType w:val="multilevel"/>
    <w:tmpl w:val="1FC2B744"/>
    <w:lvl w:ilvl="0">
      <w:start w:val="1"/>
      <w:numFmt w:val="taiwaneseCountingThousand"/>
      <w:lvlText w:val="(%1)"/>
      <w:lvlJc w:val="left"/>
      <w:pPr>
        <w:ind w:left="720" w:hanging="720"/>
      </w:pPr>
      <w:rPr>
        <w:rFonts w:ascii="標楷體" w:eastAsia="標楷體" w:hAnsi="標楷體"/>
        <w:color w:val="auto"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20"/>
  </w:num>
  <w:num w:numId="4">
    <w:abstractNumId w:val="24"/>
  </w:num>
  <w:num w:numId="5">
    <w:abstractNumId w:val="12"/>
  </w:num>
  <w:num w:numId="6">
    <w:abstractNumId w:val="25"/>
  </w:num>
  <w:num w:numId="7">
    <w:abstractNumId w:val="22"/>
  </w:num>
  <w:num w:numId="8">
    <w:abstractNumId w:val="8"/>
  </w:num>
  <w:num w:numId="9">
    <w:abstractNumId w:val="15"/>
  </w:num>
  <w:num w:numId="10">
    <w:abstractNumId w:val="10"/>
  </w:num>
  <w:num w:numId="11">
    <w:abstractNumId w:val="0"/>
  </w:num>
  <w:num w:numId="12">
    <w:abstractNumId w:val="13"/>
  </w:num>
  <w:num w:numId="13">
    <w:abstractNumId w:val="23"/>
  </w:num>
  <w:num w:numId="14">
    <w:abstractNumId w:val="16"/>
  </w:num>
  <w:num w:numId="15">
    <w:abstractNumId w:val="5"/>
  </w:num>
  <w:num w:numId="16">
    <w:abstractNumId w:val="7"/>
  </w:num>
  <w:num w:numId="17">
    <w:abstractNumId w:val="9"/>
  </w:num>
  <w:num w:numId="18">
    <w:abstractNumId w:val="4"/>
  </w:num>
  <w:num w:numId="19">
    <w:abstractNumId w:val="17"/>
  </w:num>
  <w:num w:numId="20">
    <w:abstractNumId w:val="2"/>
  </w:num>
  <w:num w:numId="21">
    <w:abstractNumId w:val="18"/>
  </w:num>
  <w:num w:numId="22">
    <w:abstractNumId w:val="21"/>
  </w:num>
  <w:num w:numId="23">
    <w:abstractNumId w:val="14"/>
  </w:num>
  <w:num w:numId="24">
    <w:abstractNumId w:val="6"/>
  </w:num>
  <w:num w:numId="25">
    <w:abstractNumId w:val="19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D44FB"/>
    <w:rsid w:val="006D44FB"/>
    <w:rsid w:val="00720ABF"/>
    <w:rsid w:val="00D75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AEF8E"/>
  <w15:docId w15:val="{365DCB5A-2ACC-4A6E-BA8D-8965E5402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"/>
    <w:next w:val="a"/>
    <w:uiPriority w:val="9"/>
    <w:qFormat/>
    <w:pPr>
      <w:keepNext/>
      <w:spacing w:before="180" w:after="180" w:line="720" w:lineRule="auto"/>
      <w:outlineLvl w:val="0"/>
    </w:pPr>
    <w:rPr>
      <w:rFonts w:ascii="Calibri Light" w:hAnsi="Calibri Light"/>
      <w:b/>
      <w:bCs/>
      <w:sz w:val="52"/>
      <w:szCs w:val="52"/>
    </w:rPr>
  </w:style>
  <w:style w:type="paragraph" w:styleId="2">
    <w:name w:val="heading 2"/>
    <w:basedOn w:val="a"/>
    <w:next w:val="a"/>
    <w:uiPriority w:val="9"/>
    <w:unhideWhenUsed/>
    <w:qFormat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spacing w:line="720" w:lineRule="auto"/>
      <w:outlineLvl w:val="2"/>
    </w:pPr>
    <w:rPr>
      <w:rFonts w:ascii="Calibri Light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rPr>
      <w:rFonts w:ascii="Calibri Light" w:eastAsia="新細明體" w:hAnsi="Calibri Light" w:cs="Times New Roman"/>
      <w:b/>
      <w:bCs/>
      <w:kern w:val="3"/>
      <w:sz w:val="52"/>
      <w:szCs w:val="52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character" w:styleId="a7">
    <w:name w:val="Hyperlink"/>
    <w:rPr>
      <w:color w:val="0563C1"/>
      <w:u w:val="single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styleId="aa">
    <w:name w:val="TOC Heading"/>
    <w:basedOn w:val="1"/>
    <w:next w:val="a"/>
    <w:pPr>
      <w:keepLines/>
      <w:widowControl/>
      <w:spacing w:before="240" w:after="0" w:line="247" w:lineRule="auto"/>
    </w:pPr>
    <w:rPr>
      <w:b w:val="0"/>
      <w:bCs w:val="0"/>
      <w:color w:val="2F5496"/>
      <w:kern w:val="0"/>
      <w:sz w:val="32"/>
      <w:szCs w:val="32"/>
    </w:rPr>
  </w:style>
  <w:style w:type="paragraph" w:styleId="20">
    <w:name w:val="toc 2"/>
    <w:basedOn w:val="a"/>
    <w:next w:val="a"/>
    <w:autoRedefine/>
    <w:pPr>
      <w:widowControl/>
      <w:spacing w:after="100" w:line="247" w:lineRule="auto"/>
      <w:ind w:left="220"/>
    </w:pPr>
    <w:rPr>
      <w:kern w:val="0"/>
      <w:sz w:val="22"/>
    </w:rPr>
  </w:style>
  <w:style w:type="paragraph" w:styleId="11">
    <w:name w:val="toc 1"/>
    <w:basedOn w:val="a"/>
    <w:next w:val="a"/>
    <w:autoRedefine/>
    <w:pPr>
      <w:widowControl/>
      <w:spacing w:after="100" w:line="247" w:lineRule="auto"/>
    </w:pPr>
    <w:rPr>
      <w:rFonts w:eastAsia="標楷體"/>
      <w:kern w:val="0"/>
      <w:sz w:val="28"/>
    </w:rPr>
  </w:style>
  <w:style w:type="paragraph" w:styleId="30">
    <w:name w:val="toc 3"/>
    <w:basedOn w:val="a"/>
    <w:next w:val="a"/>
    <w:autoRedefine/>
    <w:pPr>
      <w:widowControl/>
      <w:spacing w:after="100" w:line="247" w:lineRule="auto"/>
      <w:ind w:left="440"/>
    </w:pPr>
    <w:rPr>
      <w:kern w:val="0"/>
      <w:sz w:val="22"/>
    </w:rPr>
  </w:style>
  <w:style w:type="paragraph" w:styleId="ab">
    <w:name w:val="annotation text"/>
    <w:basedOn w:val="a"/>
  </w:style>
  <w:style w:type="character" w:customStyle="1" w:styleId="ac">
    <w:name w:val="註解文字 字元"/>
    <w:rPr>
      <w:kern w:val="3"/>
      <w:sz w:val="24"/>
      <w:szCs w:val="22"/>
    </w:rPr>
  </w:style>
  <w:style w:type="paragraph" w:styleId="ad">
    <w:name w:val="annotation subject"/>
    <w:basedOn w:val="ab"/>
    <w:next w:val="ab"/>
    <w:rPr>
      <w:b/>
      <w:bCs/>
    </w:rPr>
  </w:style>
  <w:style w:type="character" w:customStyle="1" w:styleId="ae">
    <w:name w:val="註解主旨 字元"/>
    <w:rPr>
      <w:b/>
      <w:bCs/>
      <w:kern w:val="3"/>
      <w:sz w:val="24"/>
      <w:szCs w:val="22"/>
    </w:rPr>
  </w:style>
  <w:style w:type="paragraph" w:styleId="af">
    <w:name w:val="List Paragraph"/>
    <w:basedOn w:val="a"/>
    <w:pPr>
      <w:ind w:left="480"/>
    </w:pPr>
  </w:style>
  <w:style w:type="paragraph" w:styleId="af0">
    <w:name w:val="Title"/>
    <w:basedOn w:val="a"/>
    <w:next w:val="a"/>
    <w:uiPriority w:val="10"/>
    <w:qFormat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</w:rPr>
  </w:style>
  <w:style w:type="character" w:customStyle="1" w:styleId="af1">
    <w:name w:val="標題 字元"/>
    <w:rPr>
      <w:rFonts w:ascii="Calibri Light" w:hAnsi="Calibri Light" w:cs="Times New Roman"/>
      <w:b/>
      <w:bCs/>
      <w:kern w:val="3"/>
      <w:sz w:val="32"/>
      <w:szCs w:val="32"/>
    </w:rPr>
  </w:style>
  <w:style w:type="paragraph" w:customStyle="1" w:styleId="TableParagraph">
    <w:name w:val="Table Paragraph"/>
    <w:basedOn w:val="a"/>
    <w:pPr>
      <w:autoSpaceDE w:val="0"/>
    </w:pPr>
    <w:rPr>
      <w:rFonts w:ascii="SimSun" w:eastAsia="SimSun" w:hAnsi="SimSun" w:cs="SimSun"/>
      <w:kern w:val="0"/>
      <w:sz w:val="22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rPr>
      <w:rFonts w:ascii="細明體" w:eastAsia="細明體" w:hAnsi="細明體" w:cs="細明體"/>
      <w:sz w:val="24"/>
      <w:szCs w:val="24"/>
    </w:rPr>
  </w:style>
  <w:style w:type="paragraph" w:customStyle="1" w:styleId="Standard">
    <w:name w:val="Standard"/>
    <w:pPr>
      <w:widowControl w:val="0"/>
      <w:suppressAutoHyphens/>
    </w:pPr>
    <w:rPr>
      <w:rFonts w:cs="F"/>
      <w:kern w:val="3"/>
      <w:sz w:val="24"/>
      <w:szCs w:val="22"/>
    </w:rPr>
  </w:style>
  <w:style w:type="paragraph" w:styleId="af2">
    <w:name w:val="Block Text"/>
    <w:basedOn w:val="a"/>
    <w:pPr>
      <w:ind w:left="113" w:right="113"/>
    </w:pPr>
    <w:rPr>
      <w:rFonts w:ascii="Times New Roman" w:eastAsia="標楷體" w:hAnsi="Times New Roman"/>
      <w:sz w:val="36"/>
      <w:szCs w:val="20"/>
    </w:rPr>
  </w:style>
  <w:style w:type="paragraph" w:styleId="af3">
    <w:name w:val="Body Text"/>
    <w:basedOn w:val="a"/>
    <w:pPr>
      <w:spacing w:after="120"/>
    </w:pPr>
  </w:style>
  <w:style w:type="character" w:customStyle="1" w:styleId="af4">
    <w:name w:val="本文 字元"/>
    <w:rPr>
      <w:kern w:val="3"/>
      <w:sz w:val="24"/>
      <w:szCs w:val="22"/>
    </w:rPr>
  </w:style>
  <w:style w:type="character" w:customStyle="1" w:styleId="21">
    <w:name w:val="標題 2 字元"/>
    <w:basedOn w:val="a0"/>
    <w:rPr>
      <w:rFonts w:ascii="Calibri Light" w:eastAsia="新細明體" w:hAnsi="Calibri Light" w:cs="Times New Roman"/>
      <w:b/>
      <w:bCs/>
      <w:kern w:val="3"/>
      <w:sz w:val="48"/>
      <w:szCs w:val="48"/>
    </w:rPr>
  </w:style>
  <w:style w:type="character" w:customStyle="1" w:styleId="31">
    <w:name w:val="標題 3 字元"/>
    <w:basedOn w:val="a0"/>
    <w:rPr>
      <w:rFonts w:ascii="Calibri Light" w:eastAsia="新細明體" w:hAnsi="Calibri Light" w:cs="Times New Roman"/>
      <w:b/>
      <w:bCs/>
      <w:kern w:val="3"/>
      <w:sz w:val="36"/>
      <w:szCs w:val="36"/>
    </w:rPr>
  </w:style>
  <w:style w:type="character" w:styleId="af5">
    <w:name w:val="Unresolved Mention"/>
    <w:basedOn w:val="a0"/>
    <w:rPr>
      <w:color w:val="605E5C"/>
      <w:shd w:val="clear" w:color="auto" w:fill="E1DFDD"/>
    </w:rPr>
  </w:style>
  <w:style w:type="numbering" w:customStyle="1" w:styleId="WWNum9">
    <w:name w:val="WWNum9"/>
    <w:basedOn w:val="a2"/>
    <w:pPr>
      <w:numPr>
        <w:numId w:val="1"/>
      </w:numPr>
    </w:pPr>
  </w:style>
  <w:style w:type="numbering" w:customStyle="1" w:styleId="WWNum10">
    <w:name w:val="WWNum10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footer" Target="footer11.xml"/><Relationship Id="rId26" Type="http://schemas.openxmlformats.org/officeDocument/2006/relationships/footer" Target="footer19.xml"/><Relationship Id="rId3" Type="http://schemas.openxmlformats.org/officeDocument/2006/relationships/settings" Target="settings.xml"/><Relationship Id="rId21" Type="http://schemas.openxmlformats.org/officeDocument/2006/relationships/footer" Target="footer14.xml"/><Relationship Id="rId7" Type="http://schemas.openxmlformats.org/officeDocument/2006/relationships/hyperlink" Target="mailto:tipcce70@gmail.com" TargetMode="External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25" Type="http://schemas.openxmlformats.org/officeDocument/2006/relationships/footer" Target="footer18.xml"/><Relationship Id="rId2" Type="http://schemas.openxmlformats.org/officeDocument/2006/relationships/styles" Target="styles.xml"/><Relationship Id="rId16" Type="http://schemas.openxmlformats.org/officeDocument/2006/relationships/footer" Target="footer9.xml"/><Relationship Id="rId20" Type="http://schemas.openxmlformats.org/officeDocument/2006/relationships/footer" Target="footer1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24" Type="http://schemas.openxmlformats.org/officeDocument/2006/relationships/footer" Target="footer17.xml"/><Relationship Id="rId5" Type="http://schemas.openxmlformats.org/officeDocument/2006/relationships/footnotes" Target="footnotes.xml"/><Relationship Id="rId15" Type="http://schemas.openxmlformats.org/officeDocument/2006/relationships/footer" Target="footer8.xml"/><Relationship Id="rId23" Type="http://schemas.openxmlformats.org/officeDocument/2006/relationships/footer" Target="footer16.xml"/><Relationship Id="rId28" Type="http://schemas.openxmlformats.org/officeDocument/2006/relationships/theme" Target="theme/theme1.xml"/><Relationship Id="rId10" Type="http://schemas.openxmlformats.org/officeDocument/2006/relationships/footer" Target="footer3.xml"/><Relationship Id="rId19" Type="http://schemas.openxmlformats.org/officeDocument/2006/relationships/footer" Target="footer1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7.xml"/><Relationship Id="rId22" Type="http://schemas.openxmlformats.org/officeDocument/2006/relationships/footer" Target="footer15.xml"/><Relationship Id="rId27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1443</Words>
  <Characters>8226</Characters>
  <Application>Microsoft Office Word</Application>
  <DocSecurity>0</DocSecurity>
  <Lines>68</Lines>
  <Paragraphs>19</Paragraphs>
  <ScaleCrop>false</ScaleCrop>
  <Company/>
  <LinksUpToDate>false</LinksUpToDate>
  <CharactersWithSpaces>9650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張惟剴</dc:creator>
  <dc:description/>
  <cp:lastModifiedBy>劉曉雯</cp:lastModifiedBy>
  <cp:revision>2</cp:revision>
  <cp:lastPrinted>2026-05-11T04:18:00Z</cp:lastPrinted>
  <dcterms:created xsi:type="dcterms:W3CDTF">2026-09-15T01:40:00Z</dcterms:created>
  <dcterms:modified xsi:type="dcterms:W3CDTF">2026-09-15T01:40:00Z</dcterms:modified>
</cp:coreProperties>
</file>